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135" w:rsidRDefault="00975135" w:rsidP="00F26A3A">
      <w:pPr>
        <w:pStyle w:val="Caption"/>
        <w:ind w:left="-284"/>
      </w:pPr>
      <w:r w:rsidRPr="00FA6D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Безимени-1" style="width:37.5pt;height:46.5pt;visibility:visible">
            <v:imagedata r:id="rId7" o:title=""/>
          </v:shape>
        </w:pict>
      </w:r>
    </w:p>
    <w:p w:rsidR="00975135" w:rsidRDefault="00975135" w:rsidP="00F26A3A">
      <w:pPr>
        <w:pStyle w:val="Caption"/>
        <w:ind w:left="567"/>
        <w:rPr>
          <w:b w:val="0"/>
          <w:bCs/>
          <w:sz w:val="18"/>
          <w:szCs w:val="18"/>
        </w:rPr>
      </w:pPr>
    </w:p>
    <w:p w:rsidR="00975135" w:rsidRPr="00125BF0" w:rsidRDefault="00975135" w:rsidP="00F26A3A">
      <w:pPr>
        <w:pStyle w:val="Caption"/>
        <w:spacing w:line="276" w:lineRule="auto"/>
        <w:ind w:left="-142"/>
      </w:pPr>
      <w:r w:rsidRPr="00125BF0">
        <w:t>АДМИНИСТРАЦИЯ ГОРОДА НИЖНЕГО НОВГОРОДА</w:t>
      </w:r>
    </w:p>
    <w:p w:rsidR="00975135" w:rsidRPr="00125BF0" w:rsidRDefault="00975135" w:rsidP="00F26A3A">
      <w:pPr>
        <w:spacing w:after="0"/>
        <w:ind w:left="-142"/>
        <w:jc w:val="center"/>
        <w:rPr>
          <w:rFonts w:ascii="Times New Roman" w:hAnsi="Times New Roman"/>
          <w:b/>
          <w:sz w:val="40"/>
          <w:szCs w:val="40"/>
        </w:rPr>
      </w:pPr>
      <w:r w:rsidRPr="00125BF0">
        <w:rPr>
          <w:rFonts w:ascii="Times New Roman" w:hAnsi="Times New Roman"/>
          <w:b/>
          <w:sz w:val="40"/>
          <w:szCs w:val="40"/>
        </w:rPr>
        <w:t>Департамент образования</w:t>
      </w:r>
    </w:p>
    <w:p w:rsidR="00975135" w:rsidRPr="00125BF0" w:rsidRDefault="00975135" w:rsidP="00F26A3A">
      <w:pPr>
        <w:pStyle w:val="Heading4"/>
        <w:spacing w:before="0"/>
        <w:ind w:left="-142"/>
        <w:jc w:val="center"/>
        <w:rPr>
          <w:rFonts w:ascii="Times New Roman" w:hAnsi="Times New Roman"/>
          <w:bCs w:val="0"/>
          <w:i w:val="0"/>
          <w:color w:val="000000"/>
          <w:sz w:val="28"/>
          <w:szCs w:val="28"/>
        </w:rPr>
      </w:pPr>
      <w:r w:rsidRPr="00125BF0">
        <w:rPr>
          <w:rFonts w:ascii="Times New Roman" w:hAnsi="Times New Roman"/>
          <w:bCs w:val="0"/>
          <w:i w:val="0"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975135" w:rsidRPr="00125BF0" w:rsidRDefault="00975135" w:rsidP="00F26A3A">
      <w:pPr>
        <w:pStyle w:val="Heading4"/>
        <w:spacing w:before="0"/>
        <w:ind w:left="-142"/>
        <w:jc w:val="center"/>
        <w:rPr>
          <w:rFonts w:ascii="Times New Roman" w:hAnsi="Times New Roman"/>
          <w:i w:val="0"/>
          <w:color w:val="000000"/>
          <w:sz w:val="28"/>
          <w:szCs w:val="28"/>
        </w:rPr>
      </w:pPr>
      <w:r w:rsidRPr="00125BF0">
        <w:rPr>
          <w:rFonts w:ascii="Times New Roman" w:hAnsi="Times New Roman"/>
          <w:i w:val="0"/>
          <w:color w:val="000000"/>
          <w:sz w:val="28"/>
          <w:szCs w:val="28"/>
        </w:rPr>
        <w:t>"Школа № 37"</w:t>
      </w:r>
    </w:p>
    <w:p w:rsidR="00975135" w:rsidRPr="00125BF0" w:rsidRDefault="00975135" w:rsidP="00F26A3A">
      <w:pPr>
        <w:tabs>
          <w:tab w:val="left" w:pos="142"/>
          <w:tab w:val="left" w:pos="6096"/>
        </w:tabs>
        <w:spacing w:after="0"/>
        <w:ind w:left="-142"/>
        <w:jc w:val="center"/>
        <w:rPr>
          <w:rFonts w:ascii="Times New Roman" w:hAnsi="Times New Roman"/>
          <w:b/>
          <w:sz w:val="18"/>
          <w:szCs w:val="18"/>
        </w:rPr>
      </w:pPr>
      <w:r w:rsidRPr="00125BF0">
        <w:rPr>
          <w:rFonts w:ascii="Times New Roman" w:hAnsi="Times New Roman"/>
          <w:b/>
          <w:sz w:val="18"/>
          <w:szCs w:val="18"/>
        </w:rPr>
        <w:t xml:space="preserve">улица Южное Шоссе, дом 49а, город  Нижний Новгород, 603083, тел/факс. 2-56- 74 -20,  </w:t>
      </w:r>
      <w:r w:rsidRPr="00125BF0">
        <w:rPr>
          <w:rFonts w:ascii="Times New Roman" w:hAnsi="Times New Roman"/>
          <w:b/>
          <w:sz w:val="18"/>
          <w:szCs w:val="18"/>
          <w:lang w:val="en-US"/>
        </w:rPr>
        <w:t>e</w:t>
      </w:r>
      <w:r w:rsidRPr="00125BF0">
        <w:rPr>
          <w:rFonts w:ascii="Times New Roman" w:hAnsi="Times New Roman"/>
          <w:b/>
          <w:sz w:val="18"/>
          <w:szCs w:val="18"/>
        </w:rPr>
        <w:t>-</w:t>
      </w:r>
      <w:r w:rsidRPr="00125BF0">
        <w:rPr>
          <w:rFonts w:ascii="Times New Roman" w:hAnsi="Times New Roman"/>
          <w:b/>
          <w:sz w:val="18"/>
          <w:szCs w:val="18"/>
          <w:lang w:val="en-US"/>
        </w:rPr>
        <w:t>mail</w:t>
      </w:r>
      <w:r w:rsidRPr="00125BF0">
        <w:rPr>
          <w:rFonts w:ascii="Times New Roman" w:hAnsi="Times New Roman"/>
          <w:b/>
          <w:sz w:val="18"/>
          <w:szCs w:val="18"/>
        </w:rPr>
        <w:t xml:space="preserve">: </w:t>
      </w:r>
      <w:r w:rsidRPr="00125BF0">
        <w:rPr>
          <w:rFonts w:ascii="Times New Roman" w:hAnsi="Times New Roman"/>
          <w:b/>
          <w:sz w:val="18"/>
          <w:szCs w:val="18"/>
          <w:lang w:val="en-US"/>
        </w:rPr>
        <w:t>schooln</w:t>
      </w:r>
      <w:r w:rsidRPr="00125BF0">
        <w:rPr>
          <w:rFonts w:ascii="Times New Roman" w:hAnsi="Times New Roman"/>
          <w:b/>
          <w:sz w:val="18"/>
          <w:szCs w:val="18"/>
        </w:rPr>
        <w:t>37@</w:t>
      </w:r>
      <w:r w:rsidRPr="00125BF0">
        <w:rPr>
          <w:rFonts w:ascii="Times New Roman" w:hAnsi="Times New Roman"/>
          <w:b/>
          <w:sz w:val="18"/>
          <w:szCs w:val="18"/>
          <w:lang w:val="en-US"/>
        </w:rPr>
        <w:t>inbox</w:t>
      </w:r>
      <w:r w:rsidRPr="00125BF0">
        <w:rPr>
          <w:rFonts w:ascii="Times New Roman" w:hAnsi="Times New Roman"/>
          <w:b/>
          <w:sz w:val="18"/>
          <w:szCs w:val="18"/>
        </w:rPr>
        <w:t>.</w:t>
      </w:r>
      <w:r w:rsidRPr="00125BF0">
        <w:rPr>
          <w:rFonts w:ascii="Times New Roman" w:hAnsi="Times New Roman"/>
          <w:b/>
          <w:sz w:val="18"/>
          <w:szCs w:val="18"/>
          <w:lang w:val="en-US"/>
        </w:rPr>
        <w:t>ru</w:t>
      </w: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Pr="00EF722F" w:rsidRDefault="00975135" w:rsidP="00EF722F">
      <w:pPr>
        <w:spacing w:after="0" w:line="360" w:lineRule="auto"/>
        <w:ind w:left="550" w:right="567"/>
        <w:jc w:val="center"/>
        <w:rPr>
          <w:rFonts w:ascii="Times New Roman" w:hAnsi="Times New Roman"/>
          <w:bCs/>
          <w:color w:val="000000"/>
          <w:sz w:val="36"/>
          <w:szCs w:val="36"/>
        </w:rPr>
      </w:pPr>
      <w:r>
        <w:rPr>
          <w:rFonts w:ascii="Times New Roman" w:hAnsi="Times New Roman"/>
          <w:bCs/>
          <w:color w:val="000000"/>
          <w:sz w:val="36"/>
          <w:szCs w:val="36"/>
        </w:rPr>
        <w:t>Традиции образования в Великобритании</w:t>
      </w: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EF722F">
      <w:pPr>
        <w:spacing w:after="0" w:line="360" w:lineRule="auto"/>
        <w:ind w:left="550" w:right="56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Выполнил: Соломин Иван,</w:t>
      </w:r>
    </w:p>
    <w:p w:rsidR="00975135" w:rsidRDefault="00975135" w:rsidP="00EF722F">
      <w:pPr>
        <w:spacing w:after="0" w:line="360" w:lineRule="auto"/>
        <w:ind w:left="550" w:right="56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ученик 5 А класса</w:t>
      </w:r>
    </w:p>
    <w:p w:rsidR="00975135" w:rsidRDefault="00975135" w:rsidP="00EF722F">
      <w:pPr>
        <w:spacing w:after="0" w:line="360" w:lineRule="auto"/>
        <w:ind w:left="550" w:right="56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Научный руководитель:</w:t>
      </w:r>
    </w:p>
    <w:p w:rsidR="00975135" w:rsidRDefault="00975135" w:rsidP="00EF722F">
      <w:pPr>
        <w:spacing w:after="0" w:line="360" w:lineRule="auto"/>
        <w:ind w:left="550" w:right="56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Ковалева Л.Ю.,</w:t>
      </w:r>
    </w:p>
    <w:p w:rsidR="00975135" w:rsidRDefault="00975135" w:rsidP="00EF722F">
      <w:pPr>
        <w:spacing w:after="0" w:line="360" w:lineRule="auto"/>
        <w:ind w:left="550" w:right="56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учитель английского языка</w:t>
      </w: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9627EF">
      <w:pPr>
        <w:spacing w:after="0" w:line="360" w:lineRule="auto"/>
        <w:ind w:left="550" w:right="567"/>
        <w:rPr>
          <w:rFonts w:ascii="Times New Roman" w:hAnsi="Times New Roman"/>
          <w:bCs/>
          <w:color w:val="000000"/>
          <w:sz w:val="28"/>
          <w:szCs w:val="28"/>
        </w:rPr>
      </w:pPr>
    </w:p>
    <w:p w:rsidR="00975135" w:rsidRDefault="00975135" w:rsidP="00EF722F">
      <w:pPr>
        <w:spacing w:after="0" w:line="360" w:lineRule="auto"/>
        <w:ind w:left="550" w:right="567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Нижний Новгород</w:t>
      </w:r>
    </w:p>
    <w:p w:rsidR="00975135" w:rsidRPr="00CD26C1" w:rsidRDefault="00975135" w:rsidP="00EF722F">
      <w:pPr>
        <w:spacing w:after="0" w:line="360" w:lineRule="auto"/>
        <w:ind w:left="550" w:right="567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2019</w:t>
      </w:r>
    </w:p>
    <w:p w:rsidR="00975135" w:rsidRDefault="00975135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975135" w:rsidRPr="007A3923" w:rsidRDefault="00975135" w:rsidP="00977608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A3923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975135" w:rsidRPr="00977608" w:rsidRDefault="00975135" w:rsidP="00AB4E56">
      <w:pPr>
        <w:spacing w:after="0" w:line="360" w:lineRule="auto"/>
        <w:ind w:firstLine="440"/>
        <w:jc w:val="both"/>
        <w:rPr>
          <w:rFonts w:ascii="Times New Roman" w:hAnsi="Times New Roman"/>
          <w:bCs/>
          <w:color w:val="000000"/>
          <w:sz w:val="16"/>
          <w:szCs w:val="16"/>
        </w:rPr>
      </w:pPr>
    </w:p>
    <w:p w:rsidR="00975135" w:rsidRDefault="00975135" w:rsidP="00F045A2">
      <w:pPr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9685B">
        <w:rPr>
          <w:rFonts w:ascii="Times New Roman" w:hAnsi="Times New Roman"/>
          <w:bCs/>
          <w:color w:val="000000"/>
          <w:sz w:val="28"/>
          <w:szCs w:val="28"/>
        </w:rPr>
        <w:t>Введение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>2</w:t>
      </w:r>
    </w:p>
    <w:p w:rsidR="00975135" w:rsidRPr="00A9685B" w:rsidRDefault="00975135" w:rsidP="00F045A2">
      <w:pPr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9685B">
        <w:rPr>
          <w:rFonts w:ascii="Times New Roman" w:hAnsi="Times New Roman"/>
          <w:bCs/>
          <w:color w:val="000000"/>
          <w:sz w:val="28"/>
          <w:szCs w:val="28"/>
        </w:rPr>
        <w:t>Глава I</w:t>
      </w: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   История развития системы образования 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>4</w:t>
      </w:r>
    </w:p>
    <w:p w:rsidR="00975135" w:rsidRPr="00A9685B" w:rsidRDefault="00975135" w:rsidP="00F045A2">
      <w:pPr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9685B">
        <w:rPr>
          <w:rFonts w:ascii="Times New Roman" w:hAnsi="Times New Roman"/>
          <w:bCs/>
          <w:color w:val="000000"/>
          <w:sz w:val="28"/>
          <w:szCs w:val="28"/>
        </w:rPr>
        <w:t>Глава II</w:t>
      </w:r>
      <w:r w:rsidRPr="00A9685B"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Особенности дошкольного образования  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>6</w:t>
      </w:r>
    </w:p>
    <w:p w:rsidR="00975135" w:rsidRPr="00A9685B" w:rsidRDefault="00975135" w:rsidP="00F045A2">
      <w:pPr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9685B">
        <w:rPr>
          <w:rFonts w:ascii="Times New Roman" w:hAnsi="Times New Roman"/>
          <w:bCs/>
          <w:color w:val="000000"/>
          <w:sz w:val="28"/>
          <w:szCs w:val="28"/>
        </w:rPr>
        <w:t>Глава III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Школьное образование в Великобритании и его типы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>7</w:t>
      </w:r>
    </w:p>
    <w:p w:rsidR="00975135" w:rsidRDefault="00975135" w:rsidP="00F045A2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40AC8">
        <w:rPr>
          <w:rFonts w:ascii="Times New Roman" w:hAnsi="Times New Roman"/>
          <w:color w:val="000000"/>
          <w:sz w:val="28"/>
          <w:szCs w:val="28"/>
        </w:rPr>
        <w:t>Глава I</w:t>
      </w:r>
      <w:r>
        <w:rPr>
          <w:rFonts w:ascii="Times New Roman" w:hAnsi="Times New Roman"/>
          <w:color w:val="000000"/>
          <w:sz w:val="28"/>
          <w:szCs w:val="28"/>
        </w:rPr>
        <w:t>V</w:t>
      </w:r>
      <w:r w:rsidRPr="00940AC8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Средняя школа 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>9</w:t>
      </w:r>
    </w:p>
    <w:p w:rsidR="00975135" w:rsidRDefault="00975135" w:rsidP="00F045A2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Глава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Негласные правила поведения в школах и школьная форма</w:t>
      </w: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11</w:t>
      </w:r>
    </w:p>
    <w:p w:rsidR="00975135" w:rsidRPr="003A006D" w:rsidRDefault="00975135" w:rsidP="00F045A2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Глава </w:t>
      </w:r>
      <w:r>
        <w:rPr>
          <w:bCs/>
          <w:color w:val="000000"/>
          <w:sz w:val="28"/>
          <w:szCs w:val="28"/>
          <w:lang w:val="en-US"/>
        </w:rPr>
        <w:t>VI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Отличия систем образования в Англии и России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13</w:t>
      </w:r>
    </w:p>
    <w:p w:rsidR="00975135" w:rsidRDefault="00975135" w:rsidP="00F045A2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Заключение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16</w:t>
      </w:r>
    </w:p>
    <w:p w:rsidR="00975135" w:rsidRDefault="00975135" w:rsidP="00F045A2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Список литературы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17</w:t>
      </w:r>
    </w:p>
    <w:p w:rsidR="00975135" w:rsidRDefault="00975135" w:rsidP="00F045A2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Практическая часть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18</w:t>
      </w:r>
    </w:p>
    <w:p w:rsidR="00975135" w:rsidRPr="00DD3833" w:rsidRDefault="00975135" w:rsidP="00DD3833">
      <w:pPr>
        <w:ind w:firstLine="550"/>
        <w:jc w:val="center"/>
        <w:rPr>
          <w:rFonts w:ascii="Times New Roman" w:hAnsi="Times New Roman"/>
          <w:b/>
          <w:sz w:val="28"/>
          <w:szCs w:val="28"/>
        </w:rPr>
      </w:pPr>
      <w:r w:rsidRPr="007A3923">
        <w:rPr>
          <w:rFonts w:ascii="Times New Roman" w:hAnsi="Times New Roman"/>
        </w:rPr>
        <w:br w:type="page"/>
      </w:r>
      <w:r w:rsidRPr="00DD3833">
        <w:rPr>
          <w:rFonts w:ascii="Times New Roman" w:hAnsi="Times New Roman"/>
          <w:b/>
          <w:sz w:val="28"/>
          <w:szCs w:val="28"/>
        </w:rPr>
        <w:t>Введение</w:t>
      </w:r>
    </w:p>
    <w:p w:rsidR="00975135" w:rsidRPr="00AB4E56" w:rsidRDefault="00975135" w:rsidP="00AB4E56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rPr>
          <w:color w:val="000000"/>
          <w:sz w:val="16"/>
          <w:szCs w:val="16"/>
        </w:rPr>
      </w:pPr>
    </w:p>
    <w:p w:rsidR="00975135" w:rsidRDefault="00975135" w:rsidP="00AB4E56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rPr>
          <w:color w:val="000000"/>
          <w:sz w:val="28"/>
          <w:szCs w:val="28"/>
        </w:rPr>
      </w:pPr>
      <w:r w:rsidRPr="00AB4E56">
        <w:rPr>
          <w:color w:val="000000"/>
          <w:sz w:val="28"/>
          <w:szCs w:val="28"/>
        </w:rPr>
        <w:t>Тема «Традиции образования в Великобритании» была актуальна как в давние времена, так и по сей день. Особенности развития системы изучали многие истор</w:t>
      </w:r>
      <w:r w:rsidRPr="00AB4E56">
        <w:rPr>
          <w:color w:val="000000"/>
          <w:sz w:val="28"/>
          <w:szCs w:val="28"/>
        </w:rPr>
        <w:t>и</w:t>
      </w:r>
      <w:r w:rsidRPr="00AB4E56">
        <w:rPr>
          <w:color w:val="000000"/>
          <w:sz w:val="28"/>
          <w:szCs w:val="28"/>
        </w:rPr>
        <w:t>ки и философы. Я провел тестирование среди своих сверстников при помощи си</w:t>
      </w:r>
      <w:r w:rsidRPr="00AB4E56">
        <w:rPr>
          <w:color w:val="000000"/>
          <w:sz w:val="28"/>
          <w:szCs w:val="28"/>
        </w:rPr>
        <w:t>с</w:t>
      </w:r>
      <w:r w:rsidRPr="00AB4E56">
        <w:rPr>
          <w:color w:val="000000"/>
          <w:sz w:val="28"/>
          <w:szCs w:val="28"/>
        </w:rPr>
        <w:t>темы интерактивного голосования</w:t>
      </w:r>
      <w:r w:rsidRPr="00AB4E56">
        <w:rPr>
          <w:sz w:val="28"/>
          <w:szCs w:val="28"/>
        </w:rPr>
        <w:t xml:space="preserve"> </w:t>
      </w:r>
      <w:r w:rsidRPr="00AB4E56">
        <w:rPr>
          <w:sz w:val="28"/>
          <w:szCs w:val="28"/>
          <w:lang w:val="en-US"/>
        </w:rPr>
        <w:t>TBVRF</w:t>
      </w:r>
      <w:r w:rsidRPr="00AB4E56">
        <w:rPr>
          <w:sz w:val="28"/>
          <w:szCs w:val="28"/>
        </w:rPr>
        <w:t xml:space="preserve"> 4000028</w:t>
      </w:r>
      <w:r w:rsidRPr="00AB4E56">
        <w:rPr>
          <w:color w:val="000000"/>
          <w:sz w:val="28"/>
          <w:szCs w:val="28"/>
        </w:rPr>
        <w:t xml:space="preserve"> и результаты показывают сл</w:t>
      </w:r>
      <w:r w:rsidRPr="00AB4E56">
        <w:rPr>
          <w:color w:val="000000"/>
          <w:sz w:val="28"/>
          <w:szCs w:val="28"/>
        </w:rPr>
        <w:t>е</w:t>
      </w:r>
      <w:r w:rsidRPr="00AB4E56">
        <w:rPr>
          <w:color w:val="000000"/>
          <w:sz w:val="28"/>
          <w:szCs w:val="28"/>
        </w:rPr>
        <w:t xml:space="preserve">дующую картину, что только 44% из моих одноклассников владеют информацией по данной теме (См. Практическая часть, работа №1, работа №2 </w:t>
      </w:r>
      <w:r>
        <w:rPr>
          <w:color w:val="000000"/>
          <w:sz w:val="28"/>
          <w:szCs w:val="28"/>
        </w:rPr>
        <w:t>)</w:t>
      </w:r>
      <w:r w:rsidRPr="00AB4E56">
        <w:rPr>
          <w:color w:val="000000"/>
          <w:sz w:val="28"/>
          <w:szCs w:val="28"/>
        </w:rPr>
        <w:t>. А так как эта тема  меня заинтересовала еще с 2 класса (когда начал изучать английский язык), то я р</w:t>
      </w:r>
      <w:r w:rsidRPr="00AB4E56">
        <w:rPr>
          <w:color w:val="000000"/>
          <w:sz w:val="28"/>
          <w:szCs w:val="28"/>
        </w:rPr>
        <w:t>е</w:t>
      </w:r>
      <w:r w:rsidRPr="00AB4E56">
        <w:rPr>
          <w:color w:val="000000"/>
          <w:sz w:val="28"/>
          <w:szCs w:val="28"/>
        </w:rPr>
        <w:t xml:space="preserve">шил раскрыть ее в своей работе. </w:t>
      </w:r>
    </w:p>
    <w:p w:rsidR="00975135" w:rsidRPr="00AB4E56" w:rsidRDefault="00975135" w:rsidP="00AB4E56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rPr>
          <w:color w:val="000000"/>
          <w:sz w:val="28"/>
          <w:szCs w:val="28"/>
        </w:rPr>
      </w:pPr>
      <w:r w:rsidRPr="00AB4E56">
        <w:rPr>
          <w:color w:val="000000"/>
          <w:sz w:val="28"/>
          <w:szCs w:val="28"/>
        </w:rPr>
        <w:t>В чем же актуальность этой темы? В том, что система образования страны - это живой организм который постоянно меняется и развивается</w:t>
      </w:r>
      <w:r>
        <w:rPr>
          <w:color w:val="000000"/>
          <w:sz w:val="28"/>
          <w:szCs w:val="28"/>
        </w:rPr>
        <w:t>. П</w:t>
      </w:r>
      <w:r w:rsidRPr="00AB4E56">
        <w:rPr>
          <w:color w:val="000000"/>
          <w:sz w:val="28"/>
          <w:szCs w:val="28"/>
        </w:rPr>
        <w:t>ри изучении языка другой страны необходимо познакомится с жизнью носителей языка, а в первую очередь с системой образования.</w:t>
      </w:r>
    </w:p>
    <w:p w:rsidR="00975135" w:rsidRPr="00AB4E56" w:rsidRDefault="00975135" w:rsidP="00AB4E56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rPr>
          <w:color w:val="000000"/>
          <w:sz w:val="28"/>
          <w:szCs w:val="28"/>
        </w:rPr>
      </w:pPr>
      <w:r w:rsidRPr="00AB4E56">
        <w:rPr>
          <w:color w:val="000000"/>
          <w:sz w:val="28"/>
          <w:szCs w:val="28"/>
        </w:rPr>
        <w:t>В своей работе я использовал следующие источники:</w:t>
      </w:r>
      <w:r w:rsidRPr="00AB4E56">
        <w:rPr>
          <w:color w:val="000000"/>
          <w:sz w:val="20"/>
          <w:szCs w:val="20"/>
          <w:shd w:val="clear" w:color="auto" w:fill="FFFFFF"/>
        </w:rPr>
        <w:t xml:space="preserve"> </w:t>
      </w:r>
      <w:r w:rsidRPr="00AB4E56">
        <w:rPr>
          <w:color w:val="000000"/>
          <w:sz w:val="28"/>
          <w:szCs w:val="28"/>
          <w:shd w:val="clear" w:color="auto" w:fill="FFFFFF"/>
        </w:rPr>
        <w:t xml:space="preserve">Салимова К.И.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AB4E56">
        <w:rPr>
          <w:color w:val="000000"/>
          <w:sz w:val="28"/>
          <w:szCs w:val="28"/>
          <w:shd w:val="clear" w:color="auto" w:fill="FFFFFF"/>
        </w:rPr>
        <w:t>История обучения в Англии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AB4E56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AB4E56">
        <w:rPr>
          <w:color w:val="000000"/>
          <w:sz w:val="28"/>
          <w:szCs w:val="28"/>
          <w:shd w:val="clear" w:color="auto" w:fill="FFFFFF"/>
        </w:rPr>
        <w:t>Развитие образования в Англии конца XVIII-XX вв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AB4E56">
        <w:rPr>
          <w:color w:val="000000"/>
          <w:sz w:val="28"/>
          <w:szCs w:val="28"/>
          <w:shd w:val="clear" w:color="auto" w:fill="FFFFFF"/>
        </w:rPr>
        <w:t>. Из и</w:t>
      </w:r>
      <w:r w:rsidRPr="00AB4E56">
        <w:rPr>
          <w:color w:val="000000"/>
          <w:sz w:val="28"/>
          <w:szCs w:val="28"/>
          <w:shd w:val="clear" w:color="auto" w:fill="FFFFFF"/>
        </w:rPr>
        <w:t>с</w:t>
      </w:r>
      <w:r w:rsidRPr="00AB4E56">
        <w:rPr>
          <w:color w:val="000000"/>
          <w:sz w:val="28"/>
          <w:szCs w:val="28"/>
          <w:shd w:val="clear" w:color="auto" w:fill="FFFFFF"/>
        </w:rPr>
        <w:t>тории педагогики. Меньшиков В.М.,</w:t>
      </w:r>
      <w:r w:rsidRPr="00AB4E56">
        <w:rPr>
          <w:color w:val="000000"/>
          <w:sz w:val="20"/>
          <w:szCs w:val="20"/>
          <w:shd w:val="clear" w:color="auto" w:fill="FFFFFF"/>
        </w:rPr>
        <w:t xml:space="preserve"> </w:t>
      </w:r>
      <w:r w:rsidRPr="00AB4E56">
        <w:rPr>
          <w:color w:val="000000"/>
          <w:sz w:val="28"/>
          <w:szCs w:val="28"/>
          <w:shd w:val="clear" w:color="auto" w:fill="FFFFFF"/>
        </w:rPr>
        <w:t xml:space="preserve">Барбарига А.А.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AB4E56">
        <w:rPr>
          <w:color w:val="000000"/>
          <w:sz w:val="28"/>
          <w:szCs w:val="28"/>
          <w:shd w:val="clear" w:color="auto" w:fill="FFFFFF"/>
        </w:rPr>
        <w:t>В школах Англии: Пособие по страноведению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AB4E56">
        <w:rPr>
          <w:color w:val="000000"/>
          <w:sz w:val="20"/>
          <w:szCs w:val="20"/>
          <w:shd w:val="clear" w:color="auto" w:fill="FFFFFF"/>
        </w:rPr>
        <w:t xml:space="preserve"> </w:t>
      </w:r>
      <w:r w:rsidRPr="00AB4E56">
        <w:rPr>
          <w:color w:val="000000"/>
          <w:sz w:val="28"/>
          <w:szCs w:val="28"/>
        </w:rPr>
        <w:t>и т.д. В них ярко и точно показаны основные вехи развития образ</w:t>
      </w:r>
      <w:r w:rsidRPr="00AB4E56">
        <w:rPr>
          <w:color w:val="000000"/>
          <w:sz w:val="28"/>
          <w:szCs w:val="28"/>
        </w:rPr>
        <w:t>о</w:t>
      </w:r>
      <w:r w:rsidRPr="00AB4E56">
        <w:rPr>
          <w:color w:val="000000"/>
          <w:sz w:val="28"/>
          <w:szCs w:val="28"/>
        </w:rPr>
        <w:t>вания в Англии, однако многие из этих источников основаны на рассказах очеви</w:t>
      </w:r>
      <w:r w:rsidRPr="00AB4E56">
        <w:rPr>
          <w:color w:val="000000"/>
          <w:sz w:val="28"/>
          <w:szCs w:val="28"/>
        </w:rPr>
        <w:t>д</w:t>
      </w:r>
      <w:r w:rsidRPr="00AB4E56">
        <w:rPr>
          <w:color w:val="000000"/>
          <w:sz w:val="28"/>
          <w:szCs w:val="28"/>
        </w:rPr>
        <w:t>цев, но не историков и, следовательно, не могут служить окончательными историч</w:t>
      </w:r>
      <w:r w:rsidRPr="00AB4E56">
        <w:rPr>
          <w:color w:val="000000"/>
          <w:sz w:val="28"/>
          <w:szCs w:val="28"/>
        </w:rPr>
        <w:t>е</w:t>
      </w:r>
      <w:r w:rsidRPr="00AB4E56">
        <w:rPr>
          <w:color w:val="000000"/>
          <w:sz w:val="28"/>
          <w:szCs w:val="28"/>
        </w:rPr>
        <w:t>скими документами для проводимого исследования.</w:t>
      </w:r>
    </w:p>
    <w:p w:rsidR="00975135" w:rsidRPr="00AB4E56" w:rsidRDefault="00975135" w:rsidP="00AB4E56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rPr>
          <w:color w:val="000000"/>
          <w:sz w:val="28"/>
          <w:szCs w:val="28"/>
        </w:rPr>
      </w:pPr>
      <w:r w:rsidRPr="00AB4E56">
        <w:rPr>
          <w:color w:val="000000"/>
          <w:sz w:val="28"/>
          <w:szCs w:val="28"/>
        </w:rPr>
        <w:t>Цель моей работы: проследить историю развития системы образования в Вел</w:t>
      </w:r>
      <w:r w:rsidRPr="00AB4E56">
        <w:rPr>
          <w:color w:val="000000"/>
          <w:sz w:val="28"/>
          <w:szCs w:val="28"/>
        </w:rPr>
        <w:t>и</w:t>
      </w:r>
      <w:r w:rsidRPr="00AB4E56">
        <w:rPr>
          <w:color w:val="000000"/>
          <w:sz w:val="28"/>
          <w:szCs w:val="28"/>
        </w:rPr>
        <w:t>кобритании, а так же выявить особенности и основные отличия системы образов</w:t>
      </w:r>
      <w:r w:rsidRPr="00AB4E56">
        <w:rPr>
          <w:color w:val="000000"/>
          <w:sz w:val="28"/>
          <w:szCs w:val="28"/>
        </w:rPr>
        <w:t>а</w:t>
      </w:r>
      <w:r w:rsidRPr="00AB4E56">
        <w:rPr>
          <w:color w:val="000000"/>
          <w:sz w:val="28"/>
          <w:szCs w:val="28"/>
        </w:rPr>
        <w:t>ния Великобритании от системы образования в России.</w:t>
      </w:r>
      <w:r>
        <w:rPr>
          <w:color w:val="000000"/>
          <w:sz w:val="28"/>
          <w:szCs w:val="28"/>
        </w:rPr>
        <w:t xml:space="preserve"> </w:t>
      </w:r>
    </w:p>
    <w:p w:rsidR="00975135" w:rsidRDefault="00975135" w:rsidP="00AB4E56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t>Задач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AB4E56">
        <w:rPr>
          <w:rFonts w:ascii="Times New Roman" w:hAnsi="Times New Roman"/>
          <w:color w:val="000000"/>
          <w:sz w:val="28"/>
          <w:szCs w:val="28"/>
        </w:rPr>
        <w:t xml:space="preserve"> работы следующие: </w:t>
      </w:r>
    </w:p>
    <w:p w:rsidR="00975135" w:rsidRDefault="00975135" w:rsidP="00AB4E56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t>1.Проследить историю развития системы образования в Англии и найти осно</w:t>
      </w:r>
      <w:r w:rsidRPr="00AB4E56">
        <w:rPr>
          <w:rFonts w:ascii="Times New Roman" w:hAnsi="Times New Roman"/>
          <w:color w:val="000000"/>
          <w:sz w:val="28"/>
          <w:szCs w:val="28"/>
        </w:rPr>
        <w:t>в</w:t>
      </w:r>
      <w:r w:rsidRPr="00AB4E56">
        <w:rPr>
          <w:rFonts w:ascii="Times New Roman" w:hAnsi="Times New Roman"/>
          <w:color w:val="000000"/>
          <w:sz w:val="28"/>
          <w:szCs w:val="28"/>
        </w:rPr>
        <w:t xml:space="preserve">ные центры его развития. </w:t>
      </w:r>
    </w:p>
    <w:p w:rsidR="00975135" w:rsidRDefault="00975135" w:rsidP="00AB4E56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t>2. Выяснить особенности дошкольного и школьного образования Великобрит</w:t>
      </w:r>
      <w:r w:rsidRPr="00AB4E56">
        <w:rPr>
          <w:rFonts w:ascii="Times New Roman" w:hAnsi="Times New Roman"/>
          <w:color w:val="000000"/>
          <w:sz w:val="28"/>
          <w:szCs w:val="28"/>
        </w:rPr>
        <w:t>а</w:t>
      </w:r>
      <w:r w:rsidRPr="00AB4E56">
        <w:rPr>
          <w:rFonts w:ascii="Times New Roman" w:hAnsi="Times New Roman"/>
          <w:color w:val="000000"/>
          <w:sz w:val="28"/>
          <w:szCs w:val="28"/>
        </w:rPr>
        <w:t>нии  и дать общую характеристику.</w:t>
      </w:r>
    </w:p>
    <w:p w:rsidR="00975135" w:rsidRDefault="00975135" w:rsidP="00AB4E56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t>3.Показать общие и отличительные черты развития образования в двух осно</w:t>
      </w:r>
      <w:r w:rsidRPr="00AB4E5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ных ее центрах.</w:t>
      </w:r>
    </w:p>
    <w:p w:rsidR="00975135" w:rsidRDefault="00975135" w:rsidP="00AB4E56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t>4.Описать негласные правила поведения школьников в Англии и школьную</w:t>
      </w:r>
      <w:r>
        <w:rPr>
          <w:rFonts w:ascii="Times New Roman" w:hAnsi="Times New Roman"/>
          <w:color w:val="000000"/>
          <w:sz w:val="28"/>
          <w:szCs w:val="28"/>
        </w:rPr>
        <w:t xml:space="preserve"> форму.</w:t>
      </w:r>
    </w:p>
    <w:p w:rsidR="00975135" w:rsidRDefault="00975135" w:rsidP="00AB4E56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t>5. Выявить основные отличия системы образования в Англии от образования в России.</w:t>
      </w:r>
    </w:p>
    <w:p w:rsidR="00975135" w:rsidRDefault="00975135" w:rsidP="00933E93">
      <w:pPr>
        <w:spacing w:line="360" w:lineRule="auto"/>
        <w:ind w:firstLine="4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B4E56">
        <w:rPr>
          <w:rFonts w:ascii="Times New Roman" w:hAnsi="Times New Roman"/>
          <w:color w:val="000000"/>
          <w:sz w:val="28"/>
          <w:szCs w:val="28"/>
        </w:rPr>
        <w:br w:type="page"/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Глава I</w:t>
      </w:r>
    </w:p>
    <w:p w:rsidR="00975135" w:rsidRPr="007D4B00" w:rsidRDefault="00975135" w:rsidP="00AC5FD3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D4B00">
        <w:rPr>
          <w:rFonts w:ascii="Times New Roman" w:hAnsi="Times New Roman"/>
          <w:b/>
          <w:bCs/>
          <w:color w:val="000000"/>
          <w:sz w:val="28"/>
          <w:szCs w:val="28"/>
        </w:rPr>
        <w:t>История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развития системы образования</w:t>
      </w:r>
    </w:p>
    <w:p w:rsidR="00975135" w:rsidRPr="002265AD" w:rsidRDefault="00975135" w:rsidP="00AC5FD3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color w:val="000000"/>
          <w:sz w:val="16"/>
          <w:szCs w:val="16"/>
        </w:rPr>
      </w:pPr>
    </w:p>
    <w:p w:rsidR="00975135" w:rsidRPr="00EC0D25" w:rsidRDefault="00975135" w:rsidP="009C5569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</w:rPr>
        <w:t>Вопросами образования на территории Королевства занимались со дня засел</w:t>
      </w:r>
      <w:r w:rsidRPr="00EC0D25">
        <w:rPr>
          <w:sz w:val="28"/>
          <w:szCs w:val="28"/>
        </w:rPr>
        <w:t>е</w:t>
      </w:r>
      <w:r w:rsidRPr="00EC0D25">
        <w:rPr>
          <w:sz w:val="28"/>
          <w:szCs w:val="28"/>
        </w:rPr>
        <w:t>ния данных территорий англосаксами или даже раньше – во времена владычества Римской Империи. В средние века здесь обучали в школах латыни и грамматике.</w:t>
      </w:r>
    </w:p>
    <w:p w:rsidR="00975135" w:rsidRPr="00EC0D25" w:rsidRDefault="00975135" w:rsidP="009C5569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  <w:shd w:val="clear" w:color="auto" w:fill="FFFFFF"/>
        </w:rPr>
        <w:t>Система образования в Англии развивается вот уже много веков и на сегодня</w:t>
      </w:r>
      <w:r w:rsidRPr="00EC0D25">
        <w:rPr>
          <w:sz w:val="28"/>
          <w:szCs w:val="28"/>
          <w:shd w:val="clear" w:color="auto" w:fill="FFFFFF"/>
        </w:rPr>
        <w:t>ш</w:t>
      </w:r>
      <w:r w:rsidRPr="00EC0D25">
        <w:rPr>
          <w:sz w:val="28"/>
          <w:szCs w:val="28"/>
          <w:shd w:val="clear" w:color="auto" w:fill="FFFFFF"/>
        </w:rPr>
        <w:t>ний день является одной из самых лучших в мире, отвечающей высоким стандартам качества. Упорядочения процесса обучения удалось достичь после принятия перв</w:t>
      </w:r>
      <w:r w:rsidRPr="00EC0D25">
        <w:rPr>
          <w:sz w:val="28"/>
          <w:szCs w:val="28"/>
          <w:shd w:val="clear" w:color="auto" w:fill="FFFFFF"/>
        </w:rPr>
        <w:t>о</w:t>
      </w:r>
      <w:r w:rsidRPr="00EC0D25">
        <w:rPr>
          <w:sz w:val="28"/>
          <w:szCs w:val="28"/>
          <w:shd w:val="clear" w:color="auto" w:fill="FFFFFF"/>
        </w:rPr>
        <w:t xml:space="preserve">го важного нормативно-правового акта в этой области, а именно </w:t>
      </w:r>
      <w:r>
        <w:rPr>
          <w:sz w:val="28"/>
          <w:szCs w:val="28"/>
          <w:shd w:val="clear" w:color="auto" w:fill="FFFFFF"/>
        </w:rPr>
        <w:t>«</w:t>
      </w:r>
      <w:r w:rsidRPr="00EC0D25">
        <w:rPr>
          <w:sz w:val="28"/>
          <w:szCs w:val="28"/>
          <w:shd w:val="clear" w:color="auto" w:fill="FFFFFF"/>
        </w:rPr>
        <w:t>Закона об образ</w:t>
      </w:r>
      <w:r w:rsidRPr="00EC0D25">
        <w:rPr>
          <w:sz w:val="28"/>
          <w:szCs w:val="28"/>
          <w:shd w:val="clear" w:color="auto" w:fill="FFFFFF"/>
        </w:rPr>
        <w:t>о</w:t>
      </w:r>
      <w:r w:rsidRPr="00EC0D25">
        <w:rPr>
          <w:sz w:val="28"/>
          <w:szCs w:val="28"/>
          <w:shd w:val="clear" w:color="auto" w:fill="FFFFFF"/>
        </w:rPr>
        <w:t>вании</w:t>
      </w:r>
      <w:r>
        <w:rPr>
          <w:sz w:val="28"/>
          <w:szCs w:val="28"/>
          <w:shd w:val="clear" w:color="auto" w:fill="FFFFFF"/>
        </w:rPr>
        <w:t>» в</w:t>
      </w:r>
      <w:r w:rsidRPr="00EC0D25">
        <w:rPr>
          <w:sz w:val="28"/>
          <w:szCs w:val="28"/>
          <w:shd w:val="clear" w:color="auto" w:fill="FFFFFF"/>
        </w:rPr>
        <w:t xml:space="preserve"> 1944 год</w:t>
      </w:r>
      <w:r>
        <w:rPr>
          <w:sz w:val="28"/>
          <w:szCs w:val="28"/>
          <w:shd w:val="clear" w:color="auto" w:fill="FFFFFF"/>
        </w:rPr>
        <w:t>у</w:t>
      </w:r>
      <w:r w:rsidRPr="00EC0D25">
        <w:rPr>
          <w:sz w:val="28"/>
          <w:szCs w:val="28"/>
          <w:shd w:val="clear" w:color="auto" w:fill="FFFFFF"/>
        </w:rPr>
        <w:t>. С этого началась славная история. Образование в Англии сег</w:t>
      </w:r>
      <w:r w:rsidRPr="00EC0D25">
        <w:rPr>
          <w:sz w:val="28"/>
          <w:szCs w:val="28"/>
          <w:shd w:val="clear" w:color="auto" w:fill="FFFFFF"/>
        </w:rPr>
        <w:t>о</w:t>
      </w:r>
      <w:r w:rsidRPr="00EC0D25">
        <w:rPr>
          <w:sz w:val="28"/>
          <w:szCs w:val="28"/>
          <w:shd w:val="clear" w:color="auto" w:fill="FFFFFF"/>
        </w:rPr>
        <w:t xml:space="preserve">дня обязательно для всех граждан страны в возрасте </w:t>
      </w:r>
      <w:r>
        <w:rPr>
          <w:sz w:val="28"/>
          <w:szCs w:val="28"/>
          <w:shd w:val="clear" w:color="auto" w:fill="FFFFFF"/>
        </w:rPr>
        <w:t xml:space="preserve">от пяти до </w:t>
      </w:r>
      <w:r w:rsidRPr="00EC0D25">
        <w:rPr>
          <w:sz w:val="28"/>
          <w:szCs w:val="28"/>
          <w:shd w:val="clear" w:color="auto" w:fill="FFFFFF"/>
        </w:rPr>
        <w:t>шестнадцати лет. В структуре образовательной системы выделяется два сектора: государственный (бе</w:t>
      </w:r>
      <w:r w:rsidRPr="00EC0D25">
        <w:rPr>
          <w:sz w:val="28"/>
          <w:szCs w:val="28"/>
          <w:shd w:val="clear" w:color="auto" w:fill="FFFFFF"/>
        </w:rPr>
        <w:t>с</w:t>
      </w:r>
      <w:r w:rsidRPr="00EC0D25">
        <w:rPr>
          <w:sz w:val="28"/>
          <w:szCs w:val="28"/>
          <w:shd w:val="clear" w:color="auto" w:fill="FFFFFF"/>
        </w:rPr>
        <w:t xml:space="preserve">платное обучение) и частный (платное обучение). </w:t>
      </w:r>
      <w:r>
        <w:rPr>
          <w:sz w:val="28"/>
          <w:szCs w:val="28"/>
          <w:shd w:val="clear" w:color="auto" w:fill="FFFFFF"/>
        </w:rPr>
        <w:t>В</w:t>
      </w:r>
      <w:r w:rsidRPr="00EC0D25">
        <w:rPr>
          <w:sz w:val="28"/>
          <w:szCs w:val="28"/>
          <w:shd w:val="clear" w:color="auto" w:fill="FFFFFF"/>
        </w:rPr>
        <w:t xml:space="preserve"> государстве функционируют две системы, на которых строится образовательный процесс: одна из них действует непосредственно в Англии, Северной Ирландии и Уэльсе, а вторая – в Шотландии. </w:t>
      </w:r>
    </w:p>
    <w:p w:rsidR="00975135" w:rsidRPr="00EC0D25" w:rsidRDefault="00975135" w:rsidP="009C5569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  <w:shd w:val="clear" w:color="auto" w:fill="FFFFFF"/>
        </w:rPr>
        <w:t>В Англии школы очень разнообразны. Распространенными являются школы-пансионы, где ученики не только получают знания, но и проживают. Такие учебные заведения появились в Британии еще в период раннего Средневековья, главным о</w:t>
      </w:r>
      <w:r w:rsidRPr="00EC0D25">
        <w:rPr>
          <w:sz w:val="28"/>
          <w:szCs w:val="28"/>
          <w:shd w:val="clear" w:color="auto" w:fill="FFFFFF"/>
        </w:rPr>
        <w:t>б</w:t>
      </w:r>
      <w:r w:rsidRPr="00EC0D25">
        <w:rPr>
          <w:sz w:val="28"/>
          <w:szCs w:val="28"/>
          <w:shd w:val="clear" w:color="auto" w:fill="FFFFFF"/>
        </w:rPr>
        <w:t>разом они открывались при монастырях. А с двенадцатого века Папа Римский ввел обязанность для всех бенедиктинских обителей создавать благотворительные шк</w:t>
      </w:r>
      <w:r w:rsidRPr="00EC0D25">
        <w:rPr>
          <w:sz w:val="28"/>
          <w:szCs w:val="28"/>
          <w:shd w:val="clear" w:color="auto" w:fill="FFFFFF"/>
        </w:rPr>
        <w:t>о</w:t>
      </w:r>
      <w:r w:rsidRPr="00EC0D25">
        <w:rPr>
          <w:sz w:val="28"/>
          <w:szCs w:val="28"/>
          <w:shd w:val="clear" w:color="auto" w:fill="FFFFFF"/>
        </w:rPr>
        <w:t>лы. Позже за обучение в них стали взимать плату. Поначалу в аристократических семьях превалировало убеждение, что лучше детям учиться дома, нежели в мон</w:t>
      </w:r>
      <w:r w:rsidRPr="00EC0D25">
        <w:rPr>
          <w:sz w:val="28"/>
          <w:szCs w:val="28"/>
          <w:shd w:val="clear" w:color="auto" w:fill="FFFFFF"/>
        </w:rPr>
        <w:t>а</w:t>
      </w:r>
      <w:r w:rsidRPr="00EC0D25">
        <w:rPr>
          <w:sz w:val="28"/>
          <w:szCs w:val="28"/>
          <w:shd w:val="clear" w:color="auto" w:fill="FFFFFF"/>
        </w:rPr>
        <w:t>стырских школах, но потом пришло понимание, что вне зависимости от происхо</w:t>
      </w:r>
      <w:r w:rsidRPr="00EC0D25">
        <w:rPr>
          <w:sz w:val="28"/>
          <w:szCs w:val="28"/>
          <w:shd w:val="clear" w:color="auto" w:fill="FFFFFF"/>
        </w:rPr>
        <w:t>ж</w:t>
      </w:r>
      <w:r>
        <w:rPr>
          <w:sz w:val="28"/>
          <w:szCs w:val="28"/>
          <w:shd w:val="clear" w:color="auto" w:fill="FFFFFF"/>
        </w:rPr>
        <w:t>дения</w:t>
      </w:r>
      <w:r w:rsidRPr="00EC0D25">
        <w:rPr>
          <w:sz w:val="28"/>
          <w:szCs w:val="28"/>
          <w:shd w:val="clear" w:color="auto" w:fill="FFFFFF"/>
        </w:rPr>
        <w:t xml:space="preserve"> ребятишкам лучше получать знания вместе со сверстниками. Это мнение ст</w:t>
      </w:r>
      <w:r w:rsidRPr="00EC0D25">
        <w:rPr>
          <w:sz w:val="28"/>
          <w:szCs w:val="28"/>
          <w:shd w:val="clear" w:color="auto" w:fill="FFFFFF"/>
        </w:rPr>
        <w:t>а</w:t>
      </w:r>
      <w:r w:rsidRPr="00EC0D25">
        <w:rPr>
          <w:sz w:val="28"/>
          <w:szCs w:val="28"/>
          <w:shd w:val="clear" w:color="auto" w:fill="FFFFFF"/>
        </w:rPr>
        <w:t>ло фундаментом для формирования и развития привилегированных пансионов, н</w:t>
      </w:r>
      <w:r w:rsidRPr="00EC0D25">
        <w:rPr>
          <w:sz w:val="28"/>
          <w:szCs w:val="28"/>
          <w:shd w:val="clear" w:color="auto" w:fill="FFFFFF"/>
        </w:rPr>
        <w:t>е</w:t>
      </w:r>
      <w:r w:rsidRPr="00EC0D25">
        <w:rPr>
          <w:sz w:val="28"/>
          <w:szCs w:val="28"/>
          <w:shd w:val="clear" w:color="auto" w:fill="FFFFFF"/>
        </w:rPr>
        <w:t>которые из которых функционируют по сей день и вот уже более тысячи лет обуч</w:t>
      </w:r>
      <w:r w:rsidRPr="00EC0D25">
        <w:rPr>
          <w:sz w:val="28"/>
          <w:szCs w:val="28"/>
          <w:shd w:val="clear" w:color="auto" w:fill="FFFFFF"/>
        </w:rPr>
        <w:t>а</w:t>
      </w:r>
      <w:r w:rsidRPr="00EC0D25">
        <w:rPr>
          <w:sz w:val="28"/>
          <w:szCs w:val="28"/>
          <w:shd w:val="clear" w:color="auto" w:fill="FFFFFF"/>
        </w:rPr>
        <w:t xml:space="preserve">ют и взращивают элиту британского современного общества. </w:t>
      </w:r>
    </w:p>
    <w:p w:rsidR="00975135" w:rsidRPr="00EC0D25" w:rsidRDefault="00975135" w:rsidP="009C5569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Pr="009C5569">
        <w:rPr>
          <w:rStyle w:val="Strong"/>
          <w:b w:val="0"/>
          <w:sz w:val="28"/>
          <w:szCs w:val="28"/>
          <w:bdr w:val="none" w:sz="0" w:space="0" w:color="auto" w:frame="1"/>
        </w:rPr>
        <w:t>образовательные учреждения контролировались церковью</w:t>
      </w:r>
      <w:r w:rsidRPr="00EC0D25">
        <w:rPr>
          <w:sz w:val="28"/>
          <w:szCs w:val="28"/>
        </w:rPr>
        <w:t>, а практ</w:t>
      </w:r>
      <w:r w:rsidRPr="00EC0D25">
        <w:rPr>
          <w:sz w:val="28"/>
          <w:szCs w:val="28"/>
        </w:rPr>
        <w:t>и</w:t>
      </w:r>
      <w:r w:rsidRPr="00EC0D25">
        <w:rPr>
          <w:sz w:val="28"/>
          <w:szCs w:val="28"/>
        </w:rPr>
        <w:t>ческие навыки молодые люди получали посредством ученичества в подмастерьях.</w:t>
      </w:r>
    </w:p>
    <w:p w:rsidR="00975135" w:rsidRPr="00EC0D25" w:rsidRDefault="00975135" w:rsidP="009C5569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</w:rPr>
        <w:t>В 1988 году, в британской образовательной системе была проведена реформа, в результате которой во всех школах стран Объединённого Королевства</w:t>
      </w:r>
      <w:r>
        <w:rPr>
          <w:sz w:val="28"/>
          <w:szCs w:val="28"/>
        </w:rPr>
        <w:t xml:space="preserve"> </w:t>
      </w:r>
      <w:r w:rsidRPr="009C5569">
        <w:rPr>
          <w:rStyle w:val="Strong"/>
          <w:b w:val="0"/>
          <w:sz w:val="28"/>
          <w:szCs w:val="28"/>
          <w:bdr w:val="none" w:sz="0" w:space="0" w:color="auto" w:frame="1"/>
        </w:rPr>
        <w:t>была введена единая государственная программа обучения</w:t>
      </w:r>
      <w:r w:rsidRPr="009C5569">
        <w:rPr>
          <w:b/>
          <w:sz w:val="28"/>
          <w:szCs w:val="28"/>
        </w:rPr>
        <w:t>,</w:t>
      </w:r>
      <w:r w:rsidRPr="00EC0D25">
        <w:rPr>
          <w:sz w:val="28"/>
          <w:szCs w:val="28"/>
        </w:rPr>
        <w:t xml:space="preserve"> а в 1997 году введены новые законы об образовании.</w:t>
      </w:r>
    </w:p>
    <w:p w:rsidR="0097513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Система образования в Англии включает: </w:t>
      </w:r>
    </w:p>
    <w:p w:rsidR="0097513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1. Дошкольные учреждения. </w:t>
      </w:r>
    </w:p>
    <w:p w:rsidR="0097513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2. Школы полного цикла для детей в возрасте от трех до восемнадцати лет. </w:t>
      </w:r>
    </w:p>
    <w:p w:rsidR="00975135" w:rsidRPr="00EC0D2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3. Учреждения для младших школьников, которые делятся 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Junior Schools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Primary Schools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.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Junior Schools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учатся дети в возрасте от семи до тринадцати лет. Им преподается специальный общий начальный цикл предметов, а заканчивае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ся обучение экзаменом, успешная сдача которого необходима для того, чтобы п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ступить в старшую школу.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Primary Schools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принимают детей в возрасте от ч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тырех до одиннадцати лет. Во второй и шестой годы обучения сдаются экзамены SATs – они, как и в предыдущем случае, нужны для поступления в старшую школу. </w:t>
      </w:r>
    </w:p>
    <w:p w:rsidR="0097513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4. Учреждения для старших школьников делятся 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Senior Schools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Secondary School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Grammar School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Senior Schools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предназначены для детей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трин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дца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ти до 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восемнадцати лет. В таких школах сначала подростки учатся два года, з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тем сдают экзамены GCSE, после чего проходят еще двухгодичную программу об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чения.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Secondary School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предоставляет возможность получения образования д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тям от одиннадцати лет.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Grammar School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тоже обучаются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дети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с одиннадцат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летнего возраста, но здесь действуют углубленные программы. В такой школе мо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но даже получить полноценную подготовку к поступлению в высшее учебное зав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дение. </w:t>
      </w:r>
    </w:p>
    <w:p w:rsidR="00975135" w:rsidRPr="00EC0D2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5. Школы по подготовке к университетам</w:t>
      </w:r>
      <w:r>
        <w:rPr>
          <w:rFonts w:ascii="Times New Roman" w:hAnsi="Times New Roman"/>
          <w:sz w:val="28"/>
          <w:szCs w:val="28"/>
          <w:shd w:val="clear" w:color="auto" w:fill="FFFFFF"/>
        </w:rPr>
        <w:t>, которые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предназначены для старших подростков в возрасте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шестнадцат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до 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восемнадцат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лет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75135" w:rsidRDefault="00975135" w:rsidP="009C5569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Кроме того, в Соединенном Королевстве школы классифицируются в зависим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сти от половой принадлежности учащихся. Есть отдельные учебные заведения для мальчиков и для девочек, а также смешанные школы. В стране много сторонников раздельного обучения детей разных полов, которые аргументируют свою позицию тем, что мальчики и девочки по-разному развиваются физически и эмоционально, и в случае раздельного обучения им не приходится подстраиваться друг под друга. </w:t>
      </w:r>
    </w:p>
    <w:p w:rsidR="00975135" w:rsidRPr="00EC0D25" w:rsidRDefault="00975135" w:rsidP="009C5569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системы </w:t>
      </w:r>
      <w:r w:rsidRPr="00EC0D25">
        <w:rPr>
          <w:sz w:val="28"/>
          <w:szCs w:val="28"/>
        </w:rPr>
        <w:t>образования происходит и по сей день.</w:t>
      </w:r>
    </w:p>
    <w:p w:rsidR="00975135" w:rsidRPr="0017753D" w:rsidRDefault="00975135" w:rsidP="00757B1C">
      <w:pPr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Глава II</w:t>
      </w:r>
    </w:p>
    <w:p w:rsidR="00975135" w:rsidRPr="007D4B00" w:rsidRDefault="00975135" w:rsidP="0017753D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D4B00">
        <w:rPr>
          <w:rFonts w:ascii="Times New Roman" w:hAnsi="Times New Roman"/>
          <w:b/>
          <w:bCs/>
          <w:color w:val="000000"/>
          <w:sz w:val="28"/>
          <w:szCs w:val="28"/>
        </w:rPr>
        <w:t>Особенн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ости дошкольного образования</w:t>
      </w:r>
    </w:p>
    <w:p w:rsidR="00975135" w:rsidRPr="002265AD" w:rsidRDefault="00975135" w:rsidP="0017753D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975135" w:rsidRDefault="00975135" w:rsidP="00D42BB3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sz w:val="28"/>
          <w:szCs w:val="28"/>
        </w:rPr>
      </w:pPr>
      <w:r w:rsidRPr="007D4B00">
        <w:rPr>
          <w:sz w:val="28"/>
          <w:szCs w:val="28"/>
        </w:rPr>
        <w:t>Дошкольное образование</w:t>
      </w:r>
      <w:r w:rsidRPr="00EC0D25">
        <w:rPr>
          <w:sz w:val="28"/>
          <w:szCs w:val="28"/>
        </w:rPr>
        <w:t xml:space="preserve"> в Великобритании – это неотъемлемая часть образов</w:t>
      </w:r>
      <w:r w:rsidRPr="00EC0D25">
        <w:rPr>
          <w:sz w:val="28"/>
          <w:szCs w:val="28"/>
        </w:rPr>
        <w:t>а</w:t>
      </w:r>
      <w:r w:rsidRPr="00EC0D25">
        <w:rPr>
          <w:sz w:val="28"/>
          <w:szCs w:val="28"/>
        </w:rPr>
        <w:t>тельной школы полного цикла, и нередко детские сады являются частью начальных школ. Дети в возрасте 3-4</w:t>
      </w:r>
      <w:r>
        <w:rPr>
          <w:sz w:val="28"/>
          <w:szCs w:val="28"/>
        </w:rPr>
        <w:t>-х</w:t>
      </w:r>
      <w:r w:rsidRPr="00EC0D25">
        <w:rPr>
          <w:sz w:val="28"/>
          <w:szCs w:val="28"/>
        </w:rPr>
        <w:t xml:space="preserve"> лет могут посещать детские сады или ясли по желанию родителей. Там малышей учат писать, читать и считать, всесторонне развивают их с помощью игр. Существуют государственные и частные дошкольные учрежде</w:t>
      </w:r>
      <w:r>
        <w:rPr>
          <w:sz w:val="28"/>
          <w:szCs w:val="28"/>
        </w:rPr>
        <w:t>ния.</w:t>
      </w:r>
    </w:p>
    <w:p w:rsidR="00975135" w:rsidRDefault="00975135" w:rsidP="00D42BB3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sz w:val="28"/>
          <w:szCs w:val="28"/>
        </w:rPr>
      </w:pPr>
      <w:r w:rsidRPr="00EC0D25">
        <w:rPr>
          <w:sz w:val="28"/>
          <w:szCs w:val="28"/>
        </w:rPr>
        <w:t xml:space="preserve">Британское дошкольное воспитание ограничивается возрастом 2-7 лет, но, по сути, большинство детей находятся в яслях с 2 до 4 лет, </w:t>
      </w:r>
      <w:r>
        <w:rPr>
          <w:sz w:val="28"/>
          <w:szCs w:val="28"/>
        </w:rPr>
        <w:t xml:space="preserve">затем </w:t>
      </w:r>
      <w:r w:rsidRPr="00EC0D25">
        <w:rPr>
          <w:sz w:val="28"/>
          <w:szCs w:val="28"/>
        </w:rPr>
        <w:t>их направляют в н</w:t>
      </w:r>
      <w:r w:rsidRPr="00EC0D25">
        <w:rPr>
          <w:sz w:val="28"/>
          <w:szCs w:val="28"/>
        </w:rPr>
        <w:t>а</w:t>
      </w:r>
      <w:r w:rsidRPr="00EC0D25">
        <w:rPr>
          <w:sz w:val="28"/>
          <w:szCs w:val="28"/>
        </w:rPr>
        <w:t>чальную школу</w:t>
      </w:r>
      <w:r>
        <w:rPr>
          <w:sz w:val="28"/>
          <w:szCs w:val="28"/>
        </w:rPr>
        <w:t>.</w:t>
      </w:r>
    </w:p>
    <w:p w:rsidR="00975135" w:rsidRPr="000756E0" w:rsidRDefault="00975135" w:rsidP="00D42BB3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color w:val="333333"/>
          <w:sz w:val="28"/>
          <w:szCs w:val="28"/>
        </w:rPr>
      </w:pPr>
      <w:r w:rsidRPr="000756E0">
        <w:rPr>
          <w:color w:val="333333"/>
          <w:sz w:val="28"/>
          <w:szCs w:val="28"/>
        </w:rPr>
        <w:t>В Англии функционируют дошкольные учреждения разных типов. Они разл</w:t>
      </w:r>
      <w:r w:rsidRPr="000756E0">
        <w:rPr>
          <w:color w:val="333333"/>
          <w:sz w:val="28"/>
          <w:szCs w:val="28"/>
        </w:rPr>
        <w:t>и</w:t>
      </w:r>
      <w:r w:rsidRPr="000756E0">
        <w:rPr>
          <w:color w:val="333333"/>
          <w:sz w:val="28"/>
          <w:szCs w:val="28"/>
        </w:rPr>
        <w:t>чаются по источникам финансирования, целям, содержанию и режиму работы, ко</w:t>
      </w:r>
      <w:r w:rsidRPr="000756E0">
        <w:rPr>
          <w:color w:val="333333"/>
          <w:sz w:val="28"/>
          <w:szCs w:val="28"/>
        </w:rPr>
        <w:t>н</w:t>
      </w:r>
      <w:r w:rsidRPr="000756E0">
        <w:rPr>
          <w:color w:val="333333"/>
          <w:sz w:val="28"/>
          <w:szCs w:val="28"/>
        </w:rPr>
        <w:t>тингенту детей, особенностям организации своей деятельности. Это ясельные шк</w:t>
      </w:r>
      <w:r w:rsidRPr="000756E0">
        <w:rPr>
          <w:color w:val="333333"/>
          <w:sz w:val="28"/>
          <w:szCs w:val="28"/>
        </w:rPr>
        <w:t>о</w:t>
      </w:r>
      <w:r w:rsidRPr="000756E0">
        <w:rPr>
          <w:color w:val="333333"/>
          <w:sz w:val="28"/>
          <w:szCs w:val="28"/>
        </w:rPr>
        <w:t>лы для детей 2—5 лет (иногда это название переводится на русский язык как «де</w:t>
      </w:r>
      <w:r w:rsidRPr="000756E0">
        <w:rPr>
          <w:color w:val="333333"/>
          <w:sz w:val="28"/>
          <w:szCs w:val="28"/>
        </w:rPr>
        <w:t>т</w:t>
      </w:r>
      <w:r w:rsidRPr="000756E0">
        <w:rPr>
          <w:color w:val="333333"/>
          <w:sz w:val="28"/>
          <w:szCs w:val="28"/>
        </w:rPr>
        <w:t>ские сады») и классы, дневные ясли, семейные, игровые и ясельные центры, клубы матери и ребёнка, игровые группы, библиотеки игрушек.</w:t>
      </w:r>
    </w:p>
    <w:p w:rsidR="00975135" w:rsidRPr="000756E0" w:rsidRDefault="00975135" w:rsidP="00D42BB3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0756E0">
        <w:rPr>
          <w:color w:val="333333"/>
          <w:sz w:val="28"/>
          <w:szCs w:val="28"/>
        </w:rPr>
        <w:t>Дошкольное образование обеспечивают также нулевые или подготовительные классы школ (так называемые приёмные классы) и частные няни, многие из к</w:t>
      </w:r>
      <w:r w:rsidRPr="000756E0">
        <w:rPr>
          <w:color w:val="333333"/>
          <w:sz w:val="28"/>
          <w:szCs w:val="28"/>
        </w:rPr>
        <w:t>о</w:t>
      </w:r>
      <w:r w:rsidRPr="000756E0">
        <w:rPr>
          <w:color w:val="333333"/>
          <w:sz w:val="28"/>
          <w:szCs w:val="28"/>
        </w:rPr>
        <w:t>торых стремятся получить государственную аккредитацию. Наибольшей популя</w:t>
      </w:r>
      <w:r w:rsidRPr="000756E0">
        <w:rPr>
          <w:color w:val="333333"/>
          <w:sz w:val="28"/>
          <w:szCs w:val="28"/>
        </w:rPr>
        <w:t>р</w:t>
      </w:r>
      <w:r w:rsidRPr="000756E0">
        <w:rPr>
          <w:color w:val="333333"/>
          <w:sz w:val="28"/>
          <w:szCs w:val="28"/>
        </w:rPr>
        <w:t>ностью у родителей пользуются игровые группы, делающие акцент на социальном развитии ребёнка, а также ясельные школы и подготовительные классы как завед</w:t>
      </w:r>
      <w:r w:rsidRPr="000756E0">
        <w:rPr>
          <w:color w:val="333333"/>
          <w:sz w:val="28"/>
          <w:szCs w:val="28"/>
        </w:rPr>
        <w:t>е</w:t>
      </w:r>
      <w:r w:rsidRPr="000756E0">
        <w:rPr>
          <w:color w:val="333333"/>
          <w:sz w:val="28"/>
          <w:szCs w:val="28"/>
        </w:rPr>
        <w:t>ния прежде всего образовательного типа.</w:t>
      </w:r>
    </w:p>
    <w:p w:rsidR="00975135" w:rsidRDefault="00975135" w:rsidP="009C1018">
      <w:pPr>
        <w:ind w:firstLine="55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75135" w:rsidRPr="009851AB" w:rsidRDefault="00975135" w:rsidP="009C1018">
      <w:pPr>
        <w:ind w:firstLine="5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Pr="009851AB">
        <w:rPr>
          <w:rFonts w:ascii="Times New Roman" w:hAnsi="Times New Roman"/>
          <w:b/>
          <w:color w:val="000000"/>
          <w:sz w:val="28"/>
          <w:szCs w:val="28"/>
        </w:rPr>
        <w:t xml:space="preserve">Глава </w:t>
      </w:r>
      <w:r>
        <w:rPr>
          <w:rFonts w:ascii="Times New Roman" w:hAnsi="Times New Roman"/>
          <w:b/>
          <w:color w:val="000000"/>
          <w:sz w:val="28"/>
          <w:szCs w:val="28"/>
        </w:rPr>
        <w:t>III</w:t>
      </w:r>
    </w:p>
    <w:p w:rsidR="00975135" w:rsidRPr="000D653C" w:rsidRDefault="00975135" w:rsidP="00CB0F92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D653C">
        <w:rPr>
          <w:rFonts w:ascii="Times New Roman" w:hAnsi="Times New Roman"/>
          <w:b/>
          <w:bCs/>
          <w:color w:val="000000"/>
          <w:sz w:val="28"/>
          <w:szCs w:val="28"/>
        </w:rPr>
        <w:t>Школьное образование в Великобритании и его типы</w:t>
      </w:r>
    </w:p>
    <w:p w:rsidR="00975135" w:rsidRPr="002265AD" w:rsidRDefault="00975135" w:rsidP="00CB0F92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975135" w:rsidRPr="00EC0D25" w:rsidRDefault="00975135" w:rsidP="000D653C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</w:rPr>
        <w:t>Школьное обучение в этой стране поделено на два этапа:</w:t>
      </w:r>
    </w:p>
    <w:p w:rsidR="00975135" w:rsidRPr="00EC0D25" w:rsidRDefault="00975135" w:rsidP="000D653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начальное (с 5 до 11 лет</w:t>
      </w:r>
      <w:r w:rsidRPr="001A0E7F">
        <w:rPr>
          <w:rFonts w:ascii="Times New Roman" w:hAnsi="Times New Roman"/>
          <w:sz w:val="28"/>
          <w:szCs w:val="28"/>
        </w:rPr>
        <w:t>) (см. Приложение №1).;</w:t>
      </w:r>
    </w:p>
    <w:p w:rsidR="00975135" w:rsidRPr="00EC0D25" w:rsidRDefault="00975135" w:rsidP="000D653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среднее (с 11 до 16).</w:t>
      </w:r>
    </w:p>
    <w:p w:rsidR="00975135" w:rsidRPr="00EC0D25" w:rsidRDefault="00975135" w:rsidP="000D653C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В Англии, Уэльсе и Северной Ирландии обучение в начальной школе может н</w:t>
      </w:r>
      <w:r w:rsidRPr="00EC0D25">
        <w:rPr>
          <w:rFonts w:ascii="Times New Roman" w:hAnsi="Times New Roman"/>
          <w:sz w:val="28"/>
          <w:szCs w:val="28"/>
        </w:rPr>
        <w:t>а</w:t>
      </w:r>
      <w:r w:rsidRPr="00EC0D25">
        <w:rPr>
          <w:rFonts w:ascii="Times New Roman" w:hAnsi="Times New Roman"/>
          <w:sz w:val="28"/>
          <w:szCs w:val="28"/>
        </w:rPr>
        <w:t>чинаться с разных возрастов:</w:t>
      </w:r>
    </w:p>
    <w:p w:rsidR="00975135" w:rsidRPr="00EC0D25" w:rsidRDefault="00975135" w:rsidP="000D653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с 4 до 11 лет (</w:t>
      </w:r>
      <w:r>
        <w:rPr>
          <w:rFonts w:ascii="Times New Roman" w:hAnsi="Times New Roman"/>
          <w:sz w:val="28"/>
          <w:szCs w:val="28"/>
        </w:rPr>
        <w:t>«</w:t>
      </w:r>
      <w:r w:rsidRPr="00EC0D25">
        <w:rPr>
          <w:rFonts w:ascii="Times New Roman" w:hAnsi="Times New Roman"/>
          <w:sz w:val="28"/>
          <w:szCs w:val="28"/>
        </w:rPr>
        <w:t>Primary School</w:t>
      </w:r>
      <w:r>
        <w:rPr>
          <w:rFonts w:ascii="Times New Roman" w:hAnsi="Times New Roman"/>
          <w:sz w:val="28"/>
          <w:szCs w:val="28"/>
        </w:rPr>
        <w:t>»</w:t>
      </w:r>
      <w:r w:rsidRPr="00EC0D25">
        <w:rPr>
          <w:rFonts w:ascii="Times New Roman" w:hAnsi="Times New Roman"/>
          <w:sz w:val="28"/>
          <w:szCs w:val="28"/>
        </w:rPr>
        <w:t>) с 7-летним периодом обучения;</w:t>
      </w:r>
    </w:p>
    <w:p w:rsidR="00975135" w:rsidRPr="00EC0D25" w:rsidRDefault="00975135" w:rsidP="000D653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с 7 до 13 лет (</w:t>
      </w:r>
      <w:r>
        <w:rPr>
          <w:rFonts w:ascii="Times New Roman" w:hAnsi="Times New Roman"/>
          <w:sz w:val="28"/>
          <w:szCs w:val="28"/>
        </w:rPr>
        <w:t>«</w:t>
      </w:r>
      <w:r w:rsidRPr="00EC0D25">
        <w:rPr>
          <w:rFonts w:ascii="Times New Roman" w:hAnsi="Times New Roman"/>
          <w:sz w:val="28"/>
          <w:szCs w:val="28"/>
        </w:rPr>
        <w:t>Junior School</w:t>
      </w:r>
      <w:r>
        <w:rPr>
          <w:rFonts w:ascii="Times New Roman" w:hAnsi="Times New Roman"/>
          <w:sz w:val="28"/>
          <w:szCs w:val="28"/>
        </w:rPr>
        <w:t>»</w:t>
      </w:r>
      <w:r w:rsidRPr="00EC0D25">
        <w:rPr>
          <w:rFonts w:ascii="Times New Roman" w:hAnsi="Times New Roman"/>
          <w:sz w:val="28"/>
          <w:szCs w:val="28"/>
        </w:rPr>
        <w:t>) с 6-летним периодом обучения</w:t>
      </w:r>
      <w:r>
        <w:rPr>
          <w:rFonts w:ascii="Times New Roman" w:hAnsi="Times New Roman"/>
          <w:sz w:val="28"/>
          <w:szCs w:val="28"/>
        </w:rPr>
        <w:t xml:space="preserve"> (см. Прилож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ние№2)</w:t>
      </w:r>
      <w:r w:rsidRPr="00EC0D25">
        <w:rPr>
          <w:rFonts w:ascii="Times New Roman" w:hAnsi="Times New Roman"/>
          <w:sz w:val="28"/>
          <w:szCs w:val="28"/>
        </w:rPr>
        <w:t>.</w:t>
      </w:r>
    </w:p>
    <w:p w:rsidR="00975135" w:rsidRPr="00EC0D25" w:rsidRDefault="00975135" w:rsidP="000D653C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В Шотландии политика поступления в начальную школу несколько отличается тем, что формирование школьных групп зависит от того, в какой месяц какого года родился ребенок:</w:t>
      </w:r>
    </w:p>
    <w:p w:rsidR="00975135" w:rsidRPr="00EC0D25" w:rsidRDefault="00975135" w:rsidP="000D653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дети, рожденные с марта по август, идут в школу с 5-5,5 лет;</w:t>
      </w:r>
    </w:p>
    <w:p w:rsidR="00975135" w:rsidRPr="00EC0D25" w:rsidRDefault="00975135" w:rsidP="00CB3D5A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дети, рожденные с сентября по февраль, идут в школу в 4 года – 4 года и 11 месяцев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5135" w:rsidRDefault="00975135" w:rsidP="000D653C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В начальной школе изучают географию, историю, математику, английский язык, музыку, искусство и промышленные технологии. Все эти предметы в начальной школе выбирают родители для своих детей.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5135" w:rsidRDefault="00975135" w:rsidP="000D653C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Ученики в школах Великобритании учатся 6 семестров или термов, начиная з</w:t>
      </w:r>
      <w:r w:rsidRPr="00EC0D25">
        <w:rPr>
          <w:rFonts w:ascii="Times New Roman" w:hAnsi="Times New Roman"/>
          <w:sz w:val="28"/>
          <w:szCs w:val="28"/>
        </w:rPr>
        <w:t>а</w:t>
      </w:r>
      <w:r w:rsidRPr="00EC0D25">
        <w:rPr>
          <w:rFonts w:ascii="Times New Roman" w:hAnsi="Times New Roman"/>
          <w:sz w:val="28"/>
          <w:szCs w:val="28"/>
        </w:rPr>
        <w:t>нятия в сентябре и заканчивая в июле. Учебный год длится 38 недель, имеются та</w:t>
      </w:r>
      <w:r w:rsidRPr="00EC0D25">
        <w:rPr>
          <w:rFonts w:ascii="Times New Roman" w:hAnsi="Times New Roman"/>
          <w:sz w:val="28"/>
          <w:szCs w:val="28"/>
        </w:rPr>
        <w:t>к</w:t>
      </w:r>
      <w:r w:rsidRPr="00EC0D25">
        <w:rPr>
          <w:rFonts w:ascii="Times New Roman" w:hAnsi="Times New Roman"/>
          <w:sz w:val="28"/>
          <w:szCs w:val="28"/>
        </w:rPr>
        <w:t>же каникулы по 2-3 недели на рождественские и пасхальные праздники, а также 6 недель летом. В середине каждого триместра детям дают еще по 1 недельному пер</w:t>
      </w:r>
      <w:r w:rsidRPr="00EC0D25">
        <w:rPr>
          <w:rFonts w:ascii="Times New Roman" w:hAnsi="Times New Roman"/>
          <w:sz w:val="28"/>
          <w:szCs w:val="28"/>
        </w:rPr>
        <w:t>е</w:t>
      </w:r>
      <w:r w:rsidRPr="00EC0D25">
        <w:rPr>
          <w:rFonts w:ascii="Times New Roman" w:hAnsi="Times New Roman"/>
          <w:sz w:val="28"/>
          <w:szCs w:val="28"/>
        </w:rPr>
        <w:t>рыву. В большинстве случаев обучение в школах 5-дневное.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5135" w:rsidRPr="00EC0D25" w:rsidRDefault="00975135" w:rsidP="000D653C">
      <w:pPr>
        <w:shd w:val="clear" w:color="auto" w:fill="FFFFFF"/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 xml:space="preserve">В школах есть свои экзаменационные системы. В </w:t>
      </w:r>
      <w:r>
        <w:rPr>
          <w:rFonts w:ascii="Times New Roman" w:hAnsi="Times New Roman"/>
          <w:sz w:val="28"/>
          <w:szCs w:val="28"/>
        </w:rPr>
        <w:t>«</w:t>
      </w:r>
      <w:r w:rsidRPr="00EC0D25">
        <w:rPr>
          <w:rFonts w:ascii="Times New Roman" w:hAnsi="Times New Roman"/>
          <w:sz w:val="28"/>
          <w:szCs w:val="28"/>
        </w:rPr>
        <w:t>Primary School</w:t>
      </w:r>
      <w:r>
        <w:rPr>
          <w:rFonts w:ascii="Times New Roman" w:hAnsi="Times New Roman"/>
          <w:sz w:val="28"/>
          <w:szCs w:val="28"/>
        </w:rPr>
        <w:t>»</w:t>
      </w:r>
      <w:r w:rsidRPr="00EC0D25">
        <w:rPr>
          <w:rFonts w:ascii="Times New Roman" w:hAnsi="Times New Roman"/>
          <w:sz w:val="28"/>
          <w:szCs w:val="28"/>
        </w:rPr>
        <w:t xml:space="preserve"> это SATS, который проводится 2 раза: один через 2 года после начала обучения и еще один в конце образовательного этапа. В </w:t>
      </w:r>
      <w:r>
        <w:rPr>
          <w:rFonts w:ascii="Times New Roman" w:hAnsi="Times New Roman"/>
          <w:sz w:val="28"/>
          <w:szCs w:val="28"/>
        </w:rPr>
        <w:t>«</w:t>
      </w:r>
      <w:r w:rsidRPr="00EC0D25">
        <w:rPr>
          <w:rFonts w:ascii="Times New Roman" w:hAnsi="Times New Roman"/>
          <w:sz w:val="28"/>
          <w:szCs w:val="28"/>
        </w:rPr>
        <w:t>Junior School</w:t>
      </w:r>
      <w:r>
        <w:rPr>
          <w:rFonts w:ascii="Times New Roman" w:hAnsi="Times New Roman"/>
          <w:sz w:val="28"/>
          <w:szCs w:val="28"/>
        </w:rPr>
        <w:t>»</w:t>
      </w:r>
      <w:r w:rsidRPr="00EC0D25">
        <w:rPr>
          <w:rFonts w:ascii="Times New Roman" w:hAnsi="Times New Roman"/>
          <w:sz w:val="28"/>
          <w:szCs w:val="28"/>
        </w:rPr>
        <w:t xml:space="preserve"> проводится экзамен «11+» – он я</w:t>
      </w:r>
      <w:r w:rsidRPr="00EC0D25">
        <w:rPr>
          <w:rFonts w:ascii="Times New Roman" w:hAnsi="Times New Roman"/>
          <w:sz w:val="28"/>
          <w:szCs w:val="28"/>
        </w:rPr>
        <w:t>в</w:t>
      </w:r>
      <w:r w:rsidRPr="00EC0D25">
        <w:rPr>
          <w:rFonts w:ascii="Times New Roman" w:hAnsi="Times New Roman"/>
          <w:sz w:val="28"/>
          <w:szCs w:val="28"/>
        </w:rPr>
        <w:t>ляется завершающим для обучения. Оба этих экзамена необходимы для перехода из начальной в среднюю школу.</w:t>
      </w:r>
    </w:p>
    <w:p w:rsidR="00975135" w:rsidRPr="00EC0D25" w:rsidRDefault="00975135" w:rsidP="000D653C">
      <w:pPr>
        <w:shd w:val="clear" w:color="auto" w:fill="FFFFFF"/>
        <w:spacing w:after="0" w:line="360" w:lineRule="auto"/>
        <w:ind w:firstLine="4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Как уже говорилось, большинство родителей отдают детей в школу уже в пять лет (в подготовительные классы). Вообще же начальное образование в Англии н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чинается с семилетнего возраста и продолжается до достижения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детьми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одиннадц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ти лет. После этого дети переходят в классы средней школы, как правило, в рамках того же учебного заведения. В этом смысле образование в России и Англии мало чем отличается. В начальных классах ребят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 xml:space="preserve"> изучают математику, английский язык, музыку, географию, историю, искусство и технологию промышленности. Необх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C0D25">
        <w:rPr>
          <w:rFonts w:ascii="Times New Roman" w:hAnsi="Times New Roman"/>
          <w:sz w:val="28"/>
          <w:szCs w:val="28"/>
          <w:shd w:val="clear" w:color="auto" w:fill="FFFFFF"/>
        </w:rPr>
        <w:t>димые предметы родители выбирают самостоятельно</w:t>
      </w:r>
      <w:r w:rsidRPr="00EC0D25">
        <w:rPr>
          <w:rFonts w:ascii="Times New Roman" w:hAnsi="Times New Roman"/>
          <w:sz w:val="28"/>
          <w:szCs w:val="28"/>
        </w:rPr>
        <w:t xml:space="preserve"> </w:t>
      </w:r>
    </w:p>
    <w:p w:rsidR="00975135" w:rsidRPr="00EC0D25" w:rsidRDefault="00975135" w:rsidP="000D653C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EC0D25">
        <w:rPr>
          <w:sz w:val="28"/>
          <w:szCs w:val="28"/>
        </w:rPr>
        <w:t>Начальное образование осуществляется в школах 3 типов:</w:t>
      </w:r>
    </w:p>
    <w:p w:rsidR="00975135" w:rsidRPr="00EC0D25" w:rsidRDefault="00975135" w:rsidP="000D653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4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грамматических (в таких школах акцент ставится на академическое образов</w:t>
      </w:r>
      <w:r w:rsidRPr="00EC0D25">
        <w:rPr>
          <w:rFonts w:ascii="Times New Roman" w:hAnsi="Times New Roman"/>
          <w:sz w:val="28"/>
          <w:szCs w:val="28"/>
        </w:rPr>
        <w:t>а</w:t>
      </w:r>
      <w:r w:rsidRPr="00EC0D25">
        <w:rPr>
          <w:rFonts w:ascii="Times New Roman" w:hAnsi="Times New Roman"/>
          <w:sz w:val="28"/>
          <w:szCs w:val="28"/>
        </w:rPr>
        <w:t>ние, ориентированное на продолжение обучение в вузах);</w:t>
      </w:r>
    </w:p>
    <w:p w:rsidR="00975135" w:rsidRPr="00EC0D25" w:rsidRDefault="00975135" w:rsidP="000D653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4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современных (здесь ведущую роль играет прикладная направленность с целью последующего профессионального образования);</w:t>
      </w:r>
    </w:p>
    <w:p w:rsidR="00975135" w:rsidRPr="00EC0D25" w:rsidRDefault="00975135" w:rsidP="000D653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4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единых (таких школ большинство, здесь академическое и прикладное напра</w:t>
      </w:r>
      <w:r w:rsidRPr="00EC0D25">
        <w:rPr>
          <w:rFonts w:ascii="Times New Roman" w:hAnsi="Times New Roman"/>
          <w:sz w:val="28"/>
          <w:szCs w:val="28"/>
        </w:rPr>
        <w:t>в</w:t>
      </w:r>
      <w:r w:rsidRPr="00EC0D25">
        <w:rPr>
          <w:rFonts w:ascii="Times New Roman" w:hAnsi="Times New Roman"/>
          <w:sz w:val="28"/>
          <w:szCs w:val="28"/>
        </w:rPr>
        <w:t>ления уравновешены).</w:t>
      </w:r>
    </w:p>
    <w:p w:rsidR="00975135" w:rsidRDefault="00975135" w:rsidP="000D653C">
      <w:pPr>
        <w:spacing w:after="0" w:line="360" w:lineRule="auto"/>
        <w:ind w:firstLine="442"/>
        <w:jc w:val="both"/>
        <w:rPr>
          <w:rFonts w:ascii="Times New Roman" w:hAnsi="Times New Roman"/>
          <w:color w:val="000000"/>
          <w:sz w:val="28"/>
          <w:szCs w:val="28"/>
        </w:rPr>
      </w:pPr>
      <w:r w:rsidRPr="00EC0D25">
        <w:rPr>
          <w:rFonts w:ascii="Times New Roman" w:hAnsi="Times New Roman"/>
          <w:sz w:val="28"/>
          <w:szCs w:val="28"/>
        </w:rPr>
        <w:t>Среднее образование считается полным, если получен А-уровень!</w:t>
      </w:r>
    </w:p>
    <w:p w:rsidR="00975135" w:rsidRPr="00A9685B" w:rsidRDefault="00975135" w:rsidP="009C1018">
      <w:pPr>
        <w:ind w:firstLine="5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>
        <w:rPr>
          <w:rFonts w:ascii="Times New Roman" w:hAnsi="Times New Roman"/>
          <w:b/>
          <w:color w:val="000000"/>
          <w:sz w:val="28"/>
          <w:szCs w:val="28"/>
        </w:rPr>
        <w:t>Глава IV</w:t>
      </w:r>
    </w:p>
    <w:p w:rsidR="00975135" w:rsidRDefault="00975135" w:rsidP="002265AD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Средняя школа</w:t>
      </w:r>
    </w:p>
    <w:p w:rsidR="00975135" w:rsidRPr="002265AD" w:rsidRDefault="00975135" w:rsidP="00A9685B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975135" w:rsidRDefault="00975135" w:rsidP="007B28F1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sz w:val="28"/>
          <w:szCs w:val="28"/>
        </w:rPr>
      </w:pPr>
      <w:r w:rsidRPr="007B28F1">
        <w:rPr>
          <w:sz w:val="28"/>
          <w:szCs w:val="28"/>
        </w:rPr>
        <w:t>В 11-13 лет дети переходят в среднюю школу и учатся в ней до 17 лет. Этот п</w:t>
      </w:r>
      <w:r w:rsidRPr="007B28F1">
        <w:rPr>
          <w:sz w:val="28"/>
          <w:szCs w:val="28"/>
        </w:rPr>
        <w:t>е</w:t>
      </w:r>
      <w:r w:rsidRPr="007B28F1">
        <w:rPr>
          <w:sz w:val="28"/>
          <w:szCs w:val="28"/>
        </w:rPr>
        <w:t>риод обучения также обязателен для всех граждан Великобритании. По окончании школы учащиеся получают GCSE (General Certificate of Secondary Education) – св</w:t>
      </w:r>
      <w:r w:rsidRPr="007B28F1">
        <w:rPr>
          <w:sz w:val="28"/>
          <w:szCs w:val="28"/>
        </w:rPr>
        <w:t>и</w:t>
      </w:r>
      <w:r w:rsidRPr="007B28F1">
        <w:rPr>
          <w:sz w:val="28"/>
          <w:szCs w:val="28"/>
        </w:rPr>
        <w:t>детельство о среднем образовании</w:t>
      </w:r>
      <w:r>
        <w:rPr>
          <w:sz w:val="28"/>
          <w:szCs w:val="28"/>
        </w:rPr>
        <w:t>(см. Приложение №3)</w:t>
      </w:r>
      <w:r w:rsidRPr="007B28F1">
        <w:rPr>
          <w:sz w:val="28"/>
          <w:szCs w:val="28"/>
        </w:rPr>
        <w:t>. В стране также есть шк</w:t>
      </w:r>
      <w:r w:rsidRPr="007B28F1">
        <w:rPr>
          <w:sz w:val="28"/>
          <w:szCs w:val="28"/>
        </w:rPr>
        <w:t>о</w:t>
      </w:r>
      <w:r w:rsidRPr="007B28F1">
        <w:rPr>
          <w:sz w:val="28"/>
          <w:szCs w:val="28"/>
        </w:rPr>
        <w:t>лы, которые выдают GNVQ (General National Vocational Qualification) – свидетельс</w:t>
      </w:r>
      <w:r w:rsidRPr="007B28F1">
        <w:rPr>
          <w:sz w:val="28"/>
          <w:szCs w:val="28"/>
        </w:rPr>
        <w:t>т</w:t>
      </w:r>
      <w:r w:rsidRPr="007B28F1">
        <w:rPr>
          <w:sz w:val="28"/>
          <w:szCs w:val="28"/>
        </w:rPr>
        <w:t>во о профессиональной ква</w:t>
      </w:r>
      <w:r>
        <w:rPr>
          <w:sz w:val="28"/>
          <w:szCs w:val="28"/>
        </w:rPr>
        <w:t xml:space="preserve">лификации. </w:t>
      </w:r>
    </w:p>
    <w:p w:rsidR="00975135" w:rsidRPr="007B28F1" w:rsidRDefault="00975135" w:rsidP="007B28F1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sz w:val="28"/>
          <w:szCs w:val="28"/>
        </w:rPr>
      </w:pPr>
      <w:r w:rsidRPr="007B28F1">
        <w:rPr>
          <w:sz w:val="28"/>
          <w:szCs w:val="28"/>
        </w:rPr>
        <w:t>Дети иммигрантов также зачисляются в средние школы с 11-13 лет, но чаще вс</w:t>
      </w:r>
      <w:r w:rsidRPr="007B28F1">
        <w:rPr>
          <w:sz w:val="28"/>
          <w:szCs w:val="28"/>
        </w:rPr>
        <w:t>е</w:t>
      </w:r>
      <w:r w:rsidRPr="007B28F1">
        <w:rPr>
          <w:sz w:val="28"/>
          <w:szCs w:val="28"/>
        </w:rPr>
        <w:t>го их</w:t>
      </w:r>
      <w:r>
        <w:rPr>
          <w:sz w:val="28"/>
          <w:szCs w:val="28"/>
        </w:rPr>
        <w:t xml:space="preserve"> определяют в школы-пансионаты. </w:t>
      </w:r>
      <w:r w:rsidRPr="007B28F1">
        <w:rPr>
          <w:sz w:val="28"/>
          <w:szCs w:val="28"/>
        </w:rPr>
        <w:t xml:space="preserve">Спустя 2 года обучения в средней школе все учащиеся сдают общий вступительный экзамен «13+» или </w:t>
      </w:r>
      <w:r>
        <w:rPr>
          <w:sz w:val="28"/>
          <w:szCs w:val="28"/>
        </w:rPr>
        <w:t>«</w:t>
      </w:r>
      <w:r w:rsidRPr="007B28F1">
        <w:rPr>
          <w:sz w:val="28"/>
          <w:szCs w:val="28"/>
        </w:rPr>
        <w:t>Common Entrance Examinations</w:t>
      </w:r>
      <w:r>
        <w:rPr>
          <w:sz w:val="28"/>
          <w:szCs w:val="28"/>
        </w:rPr>
        <w:t>»</w:t>
      </w:r>
      <w:r w:rsidRPr="007B28F1">
        <w:rPr>
          <w:sz w:val="28"/>
          <w:szCs w:val="28"/>
        </w:rPr>
        <w:t xml:space="preserve"> по таким предметам, как: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английский язык (британский и международный);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математика (счет в уме, с калькулятором и без него);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география, история;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латинская и греческая письменность;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химия, физика или биология;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ирландский и валлийский язык (для Северной Ирландии и Уэльса соо</w:t>
      </w:r>
      <w:r w:rsidRPr="007B28F1">
        <w:rPr>
          <w:rFonts w:ascii="Times New Roman" w:hAnsi="Times New Roman"/>
          <w:sz w:val="28"/>
          <w:szCs w:val="28"/>
        </w:rPr>
        <w:t>т</w:t>
      </w:r>
      <w:r w:rsidRPr="007B28F1">
        <w:rPr>
          <w:rFonts w:ascii="Times New Roman" w:hAnsi="Times New Roman"/>
          <w:sz w:val="28"/>
          <w:szCs w:val="28"/>
        </w:rPr>
        <w:t>ветственно);</w:t>
      </w:r>
    </w:p>
    <w:p w:rsidR="00975135" w:rsidRPr="007B28F1" w:rsidRDefault="00975135" w:rsidP="007B28F1">
      <w:pPr>
        <w:numPr>
          <w:ilvl w:val="0"/>
          <w:numId w:val="13"/>
        </w:numPr>
        <w:shd w:val="clear" w:color="auto" w:fill="FFFFFF"/>
        <w:spacing w:after="0" w:line="360" w:lineRule="auto"/>
        <w:ind w:left="448" w:firstLine="442"/>
        <w:jc w:val="both"/>
        <w:rPr>
          <w:rFonts w:ascii="Times New Roman" w:hAnsi="Times New Roman"/>
          <w:sz w:val="28"/>
          <w:szCs w:val="28"/>
        </w:rPr>
      </w:pPr>
      <w:r w:rsidRPr="007B28F1">
        <w:rPr>
          <w:rFonts w:ascii="Times New Roman" w:hAnsi="Times New Roman"/>
          <w:sz w:val="28"/>
          <w:szCs w:val="28"/>
        </w:rPr>
        <w:t>иностранные языки на выбор.</w:t>
      </w:r>
    </w:p>
    <w:p w:rsidR="00975135" w:rsidRDefault="00975135" w:rsidP="007B28F1">
      <w:pPr>
        <w:pStyle w:val="NormalWeb"/>
        <w:shd w:val="clear" w:color="auto" w:fill="FFFFFF"/>
        <w:spacing w:before="0" w:beforeAutospacing="0" w:after="150" w:afterAutospacing="0" w:line="360" w:lineRule="auto"/>
        <w:ind w:firstLine="440"/>
        <w:jc w:val="both"/>
        <w:rPr>
          <w:sz w:val="28"/>
          <w:szCs w:val="28"/>
        </w:rPr>
      </w:pPr>
      <w:r w:rsidRPr="007B28F1">
        <w:rPr>
          <w:sz w:val="28"/>
          <w:szCs w:val="28"/>
        </w:rPr>
        <w:t xml:space="preserve">По результатам экзамена учащиеся получают пропуск к дальнейшему обучению в средней школе. В период 14-17 лет учащиеся готовятся к сдаче экзаменов </w:t>
      </w:r>
      <w:r>
        <w:rPr>
          <w:sz w:val="28"/>
          <w:szCs w:val="28"/>
        </w:rPr>
        <w:t>«</w:t>
      </w:r>
      <w:r w:rsidRPr="007B28F1">
        <w:rPr>
          <w:sz w:val="28"/>
          <w:szCs w:val="28"/>
        </w:rPr>
        <w:t>General Certificate of Secondary Education</w:t>
      </w:r>
      <w:r>
        <w:rPr>
          <w:sz w:val="28"/>
          <w:szCs w:val="28"/>
        </w:rPr>
        <w:t>»</w:t>
      </w:r>
      <w:r w:rsidRPr="007B28F1">
        <w:rPr>
          <w:sz w:val="28"/>
          <w:szCs w:val="28"/>
        </w:rPr>
        <w:t xml:space="preserve"> – это финальная проверка для получения серт</w:t>
      </w:r>
      <w:r w:rsidRPr="007B28F1">
        <w:rPr>
          <w:sz w:val="28"/>
          <w:szCs w:val="28"/>
        </w:rPr>
        <w:t>и</w:t>
      </w:r>
      <w:r w:rsidRPr="007B28F1">
        <w:rPr>
          <w:sz w:val="28"/>
          <w:szCs w:val="28"/>
        </w:rPr>
        <w:t>фиката о получении среднего образования. Список экзаменационных предметов п</w:t>
      </w:r>
      <w:r w:rsidRPr="007B28F1">
        <w:rPr>
          <w:sz w:val="28"/>
          <w:szCs w:val="28"/>
        </w:rPr>
        <w:t>о</w:t>
      </w:r>
      <w:r w:rsidRPr="007B28F1">
        <w:rPr>
          <w:sz w:val="28"/>
          <w:szCs w:val="28"/>
        </w:rPr>
        <w:t>вторяется по аналогии с «13+» с дополнением еще нескольких дисциплин.</w:t>
      </w:r>
      <w:r>
        <w:rPr>
          <w:sz w:val="28"/>
          <w:szCs w:val="28"/>
        </w:rPr>
        <w:t xml:space="preserve"> </w:t>
      </w:r>
    </w:p>
    <w:p w:rsidR="00975135" w:rsidRPr="007B28F1" w:rsidRDefault="00975135" w:rsidP="0020237F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sz w:val="28"/>
          <w:szCs w:val="28"/>
        </w:rPr>
      </w:pPr>
      <w:r w:rsidRPr="007B28F1">
        <w:rPr>
          <w:sz w:val="28"/>
          <w:szCs w:val="28"/>
        </w:rPr>
        <w:t>Школьное образование в Великобритании отличается строгой дисциплиной, н</w:t>
      </w:r>
      <w:r w:rsidRPr="007B28F1">
        <w:rPr>
          <w:sz w:val="28"/>
          <w:szCs w:val="28"/>
        </w:rPr>
        <w:t>а</w:t>
      </w:r>
      <w:r w:rsidRPr="007B28F1">
        <w:rPr>
          <w:sz w:val="28"/>
          <w:szCs w:val="28"/>
        </w:rPr>
        <w:t>пример, за прогулы или плохую успеваемость ученика могут исключить из школы.</w:t>
      </w:r>
      <w:r>
        <w:rPr>
          <w:sz w:val="28"/>
          <w:szCs w:val="28"/>
        </w:rPr>
        <w:t xml:space="preserve"> </w:t>
      </w:r>
      <w:r w:rsidRPr="007B28F1">
        <w:rPr>
          <w:sz w:val="28"/>
          <w:szCs w:val="28"/>
        </w:rPr>
        <w:t>Если же родители желают обучать своего ребенка на дому, то им необходимо зар</w:t>
      </w:r>
      <w:r w:rsidRPr="007B28F1">
        <w:rPr>
          <w:sz w:val="28"/>
          <w:szCs w:val="28"/>
        </w:rPr>
        <w:t>у</w:t>
      </w:r>
      <w:r w:rsidRPr="007B28F1">
        <w:rPr>
          <w:sz w:val="28"/>
          <w:szCs w:val="28"/>
        </w:rPr>
        <w:t>читься официальным разрешением от Совета по образованию.</w:t>
      </w:r>
    </w:p>
    <w:p w:rsidR="00975135" w:rsidRPr="007B28F1" w:rsidRDefault="00975135" w:rsidP="0020237F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7B28F1">
        <w:rPr>
          <w:sz w:val="28"/>
          <w:szCs w:val="28"/>
        </w:rPr>
        <w:t>Курс обучения в соответствии с такой программой длится 2 года и считается стандартным для оценки подготовки и пригодности к дальнейшему академическому образованию.</w:t>
      </w:r>
    </w:p>
    <w:p w:rsidR="00975135" w:rsidRPr="007B28F1" w:rsidRDefault="00975135" w:rsidP="0020237F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textAlignment w:val="baseline"/>
        <w:rPr>
          <w:sz w:val="28"/>
          <w:szCs w:val="28"/>
        </w:rPr>
      </w:pPr>
      <w:r w:rsidRPr="0020237F">
        <w:rPr>
          <w:rStyle w:val="Strong"/>
          <w:b w:val="0"/>
          <w:sz w:val="28"/>
          <w:szCs w:val="28"/>
          <w:bdr w:val="none" w:sz="0" w:space="0" w:color="auto" w:frame="1"/>
        </w:rPr>
        <w:t>Обучение в элитных школах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 xml:space="preserve"> </w:t>
      </w:r>
      <w:r w:rsidRPr="0020237F">
        <w:rPr>
          <w:sz w:val="28"/>
          <w:szCs w:val="28"/>
        </w:rPr>
        <w:t>(в некоторых из них обучаются только мальчики)</w:t>
      </w:r>
      <w:r w:rsidRPr="007B28F1">
        <w:rPr>
          <w:sz w:val="28"/>
          <w:szCs w:val="28"/>
        </w:rPr>
        <w:t xml:space="preserve"> не только платно, но и предусматривает тестирование при поступлении.</w:t>
      </w:r>
      <w:r w:rsidRPr="0020237F">
        <w:rPr>
          <w:sz w:val="28"/>
          <w:szCs w:val="28"/>
        </w:rPr>
        <w:t xml:space="preserve"> </w:t>
      </w:r>
      <w:r w:rsidRPr="007B28F1">
        <w:rPr>
          <w:sz w:val="28"/>
          <w:szCs w:val="28"/>
        </w:rPr>
        <w:t>Частные</w:t>
      </w:r>
      <w:r>
        <w:rPr>
          <w:sz w:val="28"/>
          <w:szCs w:val="28"/>
        </w:rPr>
        <w:t xml:space="preserve"> школы – пансионаты типа Итона </w:t>
      </w:r>
      <w:r w:rsidRPr="007B28F1">
        <w:rPr>
          <w:sz w:val="28"/>
          <w:szCs w:val="28"/>
        </w:rPr>
        <w:t>или Харлоу требуют специальную подготовку п</w:t>
      </w:r>
      <w:r w:rsidRPr="007B28F1">
        <w:rPr>
          <w:sz w:val="28"/>
          <w:szCs w:val="28"/>
        </w:rPr>
        <w:t>е</w:t>
      </w:r>
      <w:r w:rsidRPr="007B28F1">
        <w:rPr>
          <w:sz w:val="28"/>
          <w:szCs w:val="28"/>
        </w:rPr>
        <w:t>ред поступлением.</w:t>
      </w:r>
    </w:p>
    <w:p w:rsidR="00975135" w:rsidRPr="0020237F" w:rsidRDefault="00975135" w:rsidP="0020237F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20237F">
        <w:rPr>
          <w:sz w:val="28"/>
          <w:szCs w:val="28"/>
        </w:rPr>
        <w:t>Британская образовательная система много времени уделяет благотворительн</w:t>
      </w:r>
      <w:r w:rsidRPr="0020237F">
        <w:rPr>
          <w:sz w:val="28"/>
          <w:szCs w:val="28"/>
        </w:rPr>
        <w:t>о</w:t>
      </w:r>
      <w:r w:rsidRPr="0020237F">
        <w:rPr>
          <w:sz w:val="28"/>
          <w:szCs w:val="28"/>
        </w:rPr>
        <w:t>сти. Учащихся британских школ с раннего возраста обязывают заниматься социал</w:t>
      </w:r>
      <w:r w:rsidRPr="0020237F">
        <w:rPr>
          <w:sz w:val="28"/>
          <w:szCs w:val="28"/>
        </w:rPr>
        <w:t>ь</w:t>
      </w:r>
      <w:r w:rsidRPr="0020237F">
        <w:rPr>
          <w:sz w:val="28"/>
          <w:szCs w:val="28"/>
        </w:rPr>
        <w:t>но полезной деятельностью</w:t>
      </w:r>
      <w:r>
        <w:rPr>
          <w:sz w:val="28"/>
          <w:szCs w:val="28"/>
        </w:rPr>
        <w:t xml:space="preserve"> в государственных учреждениях,</w:t>
      </w:r>
      <w:r w:rsidRPr="0020237F">
        <w:rPr>
          <w:sz w:val="28"/>
          <w:szCs w:val="28"/>
        </w:rPr>
        <w:t xml:space="preserve"> например, в домах престарелых, на бензоколонках.</w:t>
      </w:r>
    </w:p>
    <w:p w:rsidR="00975135" w:rsidRPr="007B28F1" w:rsidRDefault="00975135" w:rsidP="0020237F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textAlignment w:val="baseline"/>
        <w:rPr>
          <w:sz w:val="28"/>
          <w:szCs w:val="28"/>
        </w:rPr>
      </w:pPr>
      <w:r w:rsidRPr="007B28F1">
        <w:rPr>
          <w:sz w:val="28"/>
          <w:szCs w:val="28"/>
        </w:rPr>
        <w:t>Те ученики, которые оканчивают школьный курс в 16 лет, имеют возможность пойти работать или получить дальнейшее профессиональное образование.</w:t>
      </w:r>
    </w:p>
    <w:p w:rsidR="00975135" w:rsidRPr="007B28F1" w:rsidRDefault="00975135" w:rsidP="007B28F1">
      <w:pPr>
        <w:pStyle w:val="NormalWeb"/>
        <w:shd w:val="clear" w:color="auto" w:fill="FFFFFF"/>
        <w:spacing w:before="0" w:beforeAutospacing="0" w:after="0" w:afterAutospacing="0" w:line="360" w:lineRule="auto"/>
        <w:ind w:firstLine="440"/>
        <w:jc w:val="both"/>
        <w:textAlignment w:val="baseline"/>
        <w:rPr>
          <w:sz w:val="28"/>
          <w:szCs w:val="28"/>
        </w:rPr>
      </w:pPr>
      <w:r w:rsidRPr="007B28F1">
        <w:rPr>
          <w:sz w:val="28"/>
          <w:szCs w:val="28"/>
        </w:rPr>
        <w:t>Альтернативой программ А-уровня являются</w:t>
      </w:r>
      <w:r>
        <w:rPr>
          <w:sz w:val="28"/>
          <w:szCs w:val="28"/>
        </w:rPr>
        <w:t xml:space="preserve"> специальные колледжи</w:t>
      </w:r>
      <w:r w:rsidRPr="007B28F1">
        <w:rPr>
          <w:sz w:val="28"/>
          <w:szCs w:val="28"/>
        </w:rPr>
        <w:t>, которые готовят учащихся для профессиональной деятельности непосредственно после их окончания.</w:t>
      </w:r>
    </w:p>
    <w:p w:rsidR="00975135" w:rsidRPr="007B28F1" w:rsidRDefault="00975135" w:rsidP="007B28F1">
      <w:pPr>
        <w:spacing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</w:p>
    <w:p w:rsidR="00975135" w:rsidRPr="00A9685B" w:rsidRDefault="00975135" w:rsidP="009C1018">
      <w:pPr>
        <w:spacing w:after="0"/>
        <w:ind w:firstLine="5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color w:val="000000"/>
          <w:sz w:val="28"/>
          <w:szCs w:val="28"/>
        </w:rPr>
        <w:t>Глава V</w:t>
      </w:r>
    </w:p>
    <w:p w:rsidR="00975135" w:rsidRPr="00940AC8" w:rsidRDefault="00975135" w:rsidP="00940AC8">
      <w:pPr>
        <w:shd w:val="clear" w:color="auto" w:fill="FFFFFF"/>
        <w:spacing w:after="0" w:line="360" w:lineRule="auto"/>
        <w:ind w:firstLine="4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40AC8">
        <w:rPr>
          <w:rFonts w:ascii="Times New Roman" w:hAnsi="Times New Roman"/>
          <w:b/>
          <w:bCs/>
          <w:color w:val="000000"/>
          <w:sz w:val="28"/>
          <w:szCs w:val="28"/>
        </w:rPr>
        <w:t>Негласные правила поведения в школах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40AC8">
        <w:rPr>
          <w:rFonts w:ascii="Times New Roman" w:hAnsi="Times New Roman"/>
          <w:b/>
          <w:bCs/>
          <w:color w:val="000000"/>
          <w:sz w:val="28"/>
          <w:szCs w:val="28"/>
        </w:rPr>
        <w:t>и школьная форма</w:t>
      </w:r>
    </w:p>
    <w:p w:rsidR="00975135" w:rsidRPr="008E0277" w:rsidRDefault="00975135" w:rsidP="008E0277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Учащимся надлежит придерживаться хороших манер и вести себя учтиво и ве</w:t>
      </w:r>
      <w:r w:rsidRPr="00940AC8">
        <w:rPr>
          <w:rFonts w:ascii="Times New Roman" w:hAnsi="Times New Roman"/>
          <w:sz w:val="28"/>
          <w:szCs w:val="28"/>
        </w:rPr>
        <w:t>ж</w:t>
      </w:r>
      <w:r w:rsidRPr="00940AC8">
        <w:rPr>
          <w:rFonts w:ascii="Times New Roman" w:hAnsi="Times New Roman"/>
          <w:sz w:val="28"/>
          <w:szCs w:val="28"/>
        </w:rPr>
        <w:t>ливо. Общие правила, касающиеся социальных норм поведения: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•</w:t>
      </w:r>
      <w:r w:rsidRPr="00940AC8">
        <w:rPr>
          <w:rFonts w:ascii="Times New Roman" w:hAnsi="Times New Roman"/>
          <w:sz w:val="28"/>
          <w:szCs w:val="28"/>
        </w:rPr>
        <w:tab/>
        <w:t>Никогда не забывайте проявлять вежливость и говорить «спасибо» и «пож</w:t>
      </w:r>
      <w:r w:rsidRPr="00940AC8">
        <w:rPr>
          <w:rFonts w:ascii="Times New Roman" w:hAnsi="Times New Roman"/>
          <w:sz w:val="28"/>
          <w:szCs w:val="28"/>
        </w:rPr>
        <w:t>а</w:t>
      </w:r>
      <w:r w:rsidRPr="00940AC8">
        <w:rPr>
          <w:rFonts w:ascii="Times New Roman" w:hAnsi="Times New Roman"/>
          <w:sz w:val="28"/>
          <w:szCs w:val="28"/>
        </w:rPr>
        <w:t>луйста». Неблагодарность – признак дурного тона.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•</w:t>
      </w:r>
      <w:r w:rsidRPr="00940AC8">
        <w:rPr>
          <w:rFonts w:ascii="Times New Roman" w:hAnsi="Times New Roman"/>
          <w:sz w:val="28"/>
          <w:szCs w:val="28"/>
        </w:rPr>
        <w:tab/>
        <w:t>Ведите себя приветливо, улыбайтесь, будьте дружелюбными и всегда испол</w:t>
      </w:r>
      <w:r w:rsidRPr="00940AC8">
        <w:rPr>
          <w:rFonts w:ascii="Times New Roman" w:hAnsi="Times New Roman"/>
          <w:sz w:val="28"/>
          <w:szCs w:val="28"/>
        </w:rPr>
        <w:t>ь</w:t>
      </w:r>
      <w:r w:rsidRPr="00940AC8">
        <w:rPr>
          <w:rFonts w:ascii="Times New Roman" w:hAnsi="Times New Roman"/>
          <w:sz w:val="28"/>
          <w:szCs w:val="28"/>
        </w:rPr>
        <w:t>зуйте правильное обращение – «Вы кого-то ищете, сэр?», «Могу ли я Вам помочь, мисс Аткинс?». Спрашивайте, как дела у вашего собеседника, проявляйте свой и</w:t>
      </w:r>
      <w:r w:rsidRPr="00940AC8">
        <w:rPr>
          <w:rFonts w:ascii="Times New Roman" w:hAnsi="Times New Roman"/>
          <w:sz w:val="28"/>
          <w:szCs w:val="28"/>
        </w:rPr>
        <w:t>н</w:t>
      </w:r>
      <w:r w:rsidRPr="00940AC8">
        <w:rPr>
          <w:rFonts w:ascii="Times New Roman" w:hAnsi="Times New Roman"/>
          <w:sz w:val="28"/>
          <w:szCs w:val="28"/>
        </w:rPr>
        <w:t>терес и будьте готовы поддержать беседу.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•</w:t>
      </w:r>
      <w:r w:rsidRPr="00940AC8">
        <w:rPr>
          <w:rFonts w:ascii="Times New Roman" w:hAnsi="Times New Roman"/>
          <w:sz w:val="28"/>
          <w:szCs w:val="28"/>
        </w:rPr>
        <w:tab/>
        <w:t>Проявляйте соучастие, уважение к старшим, и заботу о младших.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•</w:t>
      </w:r>
      <w:r w:rsidRPr="00940AC8">
        <w:rPr>
          <w:rFonts w:ascii="Times New Roman" w:hAnsi="Times New Roman"/>
          <w:sz w:val="28"/>
          <w:szCs w:val="28"/>
        </w:rPr>
        <w:tab/>
        <w:t>Уступайте дорогу взрослым, старшие школьники – младшим, мальчики – д</w:t>
      </w:r>
      <w:r w:rsidRPr="00940AC8">
        <w:rPr>
          <w:rFonts w:ascii="Times New Roman" w:hAnsi="Times New Roman"/>
          <w:sz w:val="28"/>
          <w:szCs w:val="28"/>
        </w:rPr>
        <w:t>е</w:t>
      </w:r>
      <w:r w:rsidRPr="00940AC8">
        <w:rPr>
          <w:rFonts w:ascii="Times New Roman" w:hAnsi="Times New Roman"/>
          <w:sz w:val="28"/>
          <w:szCs w:val="28"/>
        </w:rPr>
        <w:t>вочкам. Придерживайте дверь после себя. Будьте внимательны при ходьбе, чтобы никого не задевать и никому не загораживать путь.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•</w:t>
      </w:r>
      <w:r w:rsidRPr="00940AC8">
        <w:rPr>
          <w:rFonts w:ascii="Times New Roman" w:hAnsi="Times New Roman"/>
          <w:sz w:val="28"/>
          <w:szCs w:val="28"/>
        </w:rPr>
        <w:tab/>
        <w:t>Вставайте в знак приветствия при входе педагога в класс, а также любого взрослого во время занятий.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•</w:t>
      </w:r>
      <w:r w:rsidRPr="00940AC8">
        <w:rPr>
          <w:rFonts w:ascii="Times New Roman" w:hAnsi="Times New Roman"/>
          <w:sz w:val="28"/>
          <w:szCs w:val="28"/>
        </w:rPr>
        <w:tab/>
        <w:t>При общении с другими ведите себя вежливо и учтиво, говорите ясно и смо</w:t>
      </w:r>
      <w:r w:rsidRPr="00940AC8">
        <w:rPr>
          <w:rFonts w:ascii="Times New Roman" w:hAnsi="Times New Roman"/>
          <w:sz w:val="28"/>
          <w:szCs w:val="28"/>
        </w:rPr>
        <w:t>т</w:t>
      </w:r>
      <w:r w:rsidRPr="00940AC8">
        <w:rPr>
          <w:rFonts w:ascii="Times New Roman" w:hAnsi="Times New Roman"/>
          <w:sz w:val="28"/>
          <w:szCs w:val="28"/>
        </w:rPr>
        <w:t>рите собеседнику в глаза, не держите руки в карманах.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Рекомендации по внешнему виду</w:t>
      </w:r>
      <w:r>
        <w:rPr>
          <w:rFonts w:ascii="Times New Roman" w:hAnsi="Times New Roman"/>
          <w:sz w:val="28"/>
          <w:szCs w:val="28"/>
        </w:rPr>
        <w:t>: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В школу учащиеся должны приходить в соответствующей школьной форме, в том, чтобы хорошо выглядеть и ухаживать за собой</w:t>
      </w:r>
      <w:r>
        <w:rPr>
          <w:rFonts w:ascii="Times New Roman" w:hAnsi="Times New Roman"/>
          <w:sz w:val="28"/>
          <w:szCs w:val="28"/>
        </w:rPr>
        <w:t xml:space="preserve"> -</w:t>
      </w:r>
      <w:r w:rsidRPr="00940AC8">
        <w:rPr>
          <w:rFonts w:ascii="Times New Roman" w:hAnsi="Times New Roman"/>
          <w:sz w:val="28"/>
          <w:szCs w:val="28"/>
        </w:rPr>
        <w:t xml:space="preserve"> нет ничего зазорного. Одежда должна соответствовать возрасту, выражать уважение ученика к самому себе и о</w:t>
      </w:r>
      <w:r w:rsidRPr="00940AC8">
        <w:rPr>
          <w:rFonts w:ascii="Times New Roman" w:hAnsi="Times New Roman"/>
          <w:sz w:val="28"/>
          <w:szCs w:val="28"/>
        </w:rPr>
        <w:t>к</w:t>
      </w:r>
      <w:r w:rsidRPr="00940AC8">
        <w:rPr>
          <w:rFonts w:ascii="Times New Roman" w:hAnsi="Times New Roman"/>
          <w:sz w:val="28"/>
          <w:szCs w:val="28"/>
        </w:rPr>
        <w:t>ружающим. Чистый и опрятный вид всегда приветствуются. Следить за аккуратн</w:t>
      </w:r>
      <w:r w:rsidRPr="00940AC8">
        <w:rPr>
          <w:rFonts w:ascii="Times New Roman" w:hAnsi="Times New Roman"/>
          <w:sz w:val="28"/>
          <w:szCs w:val="28"/>
        </w:rPr>
        <w:t>о</w:t>
      </w:r>
      <w:r w:rsidRPr="00940AC8">
        <w:rPr>
          <w:rFonts w:ascii="Times New Roman" w:hAnsi="Times New Roman"/>
          <w:sz w:val="28"/>
          <w:szCs w:val="28"/>
        </w:rPr>
        <w:t xml:space="preserve">стью своей одежды рекомендуется и вне школы, чтобы не уронить свою честь и достоинство, и не запятнать доброе имя школы. 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Сегодня трудно себе представить хотя бы одну школу, где ученикам разреш</w:t>
      </w:r>
      <w:r w:rsidRPr="00940AC8">
        <w:rPr>
          <w:rFonts w:ascii="Times New Roman" w:hAnsi="Times New Roman"/>
          <w:sz w:val="28"/>
          <w:szCs w:val="28"/>
        </w:rPr>
        <w:t>а</w:t>
      </w:r>
      <w:r w:rsidRPr="00940AC8">
        <w:rPr>
          <w:rFonts w:ascii="Times New Roman" w:hAnsi="Times New Roman"/>
          <w:sz w:val="28"/>
          <w:szCs w:val="28"/>
        </w:rPr>
        <w:t>лось бы приходить на занятия в обычной одежде. Любое учебное заведение стр</w:t>
      </w:r>
      <w:r w:rsidRPr="00940AC8">
        <w:rPr>
          <w:rFonts w:ascii="Times New Roman" w:hAnsi="Times New Roman"/>
          <w:sz w:val="28"/>
          <w:szCs w:val="28"/>
        </w:rPr>
        <w:t>е</w:t>
      </w:r>
      <w:r w:rsidRPr="00940AC8">
        <w:rPr>
          <w:rFonts w:ascii="Times New Roman" w:hAnsi="Times New Roman"/>
          <w:sz w:val="28"/>
          <w:szCs w:val="28"/>
        </w:rPr>
        <w:t>мится приучить детей к строгой дисциплине, и школьная форма для этого лучший помощник. В некоторых странах школьная форма – это не просто одежда, а целое отражение культурных традиций конкретного государства. В связи с этим она во многих местах имеет и общие черты и, конечно же, весьма заметные и интересные различия.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 w:rsidRPr="00940AC8">
        <w:rPr>
          <w:rFonts w:ascii="Times New Roman" w:hAnsi="Times New Roman"/>
          <w:sz w:val="28"/>
          <w:szCs w:val="28"/>
        </w:rPr>
        <w:t>Школьная форма в Англии</w:t>
      </w:r>
      <w:r>
        <w:rPr>
          <w:rFonts w:ascii="Times New Roman" w:hAnsi="Times New Roman"/>
          <w:sz w:val="28"/>
          <w:szCs w:val="28"/>
        </w:rPr>
        <w:t>,</w:t>
      </w:r>
      <w:r w:rsidRPr="00940AC8">
        <w:rPr>
          <w:rFonts w:ascii="Times New Roman" w:hAnsi="Times New Roman"/>
          <w:sz w:val="28"/>
          <w:szCs w:val="28"/>
        </w:rPr>
        <w:t xml:space="preserve"> как официальный дресс-код</w:t>
      </w:r>
      <w:r>
        <w:rPr>
          <w:rFonts w:ascii="Times New Roman" w:hAnsi="Times New Roman"/>
          <w:sz w:val="28"/>
          <w:szCs w:val="28"/>
        </w:rPr>
        <w:t>,</w:t>
      </w:r>
      <w:r w:rsidRPr="00940AC8">
        <w:rPr>
          <w:rFonts w:ascii="Times New Roman" w:hAnsi="Times New Roman"/>
          <w:sz w:val="28"/>
          <w:szCs w:val="28"/>
        </w:rPr>
        <w:t xml:space="preserve"> появилась при короле Генрихе VIII. За основу было взято обмундирование военных. Изначально это был всего лишь длинный плащ-пальто исключительно темно-синего цвета. Такой отт</w:t>
      </w:r>
      <w:r w:rsidRPr="00940AC8">
        <w:rPr>
          <w:rFonts w:ascii="Times New Roman" w:hAnsi="Times New Roman"/>
          <w:sz w:val="28"/>
          <w:szCs w:val="28"/>
        </w:rPr>
        <w:t>е</w:t>
      </w:r>
      <w:r w:rsidRPr="00940AC8">
        <w:rPr>
          <w:rFonts w:ascii="Times New Roman" w:hAnsi="Times New Roman"/>
          <w:sz w:val="28"/>
          <w:szCs w:val="28"/>
        </w:rPr>
        <w:t xml:space="preserve">нок был выбран не просто так. Во-первых, считалось, что именно темно-синей тон будет учить детей смирению. Во-вторых, синяя краска на тот период была самой дешевой и легкодоступной. </w:t>
      </w:r>
    </w:p>
    <w:p w:rsidR="00975135" w:rsidRPr="00940AC8" w:rsidRDefault="00975135" w:rsidP="00940AC8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Изучая материал по этому вопросу , мы решили </w:t>
      </w:r>
      <w:r w:rsidRPr="00940AC8">
        <w:rPr>
          <w:rFonts w:ascii="Times New Roman" w:hAnsi="Times New Roman"/>
          <w:sz w:val="28"/>
          <w:szCs w:val="28"/>
        </w:rPr>
        <w:t xml:space="preserve">провести  конкурс рисунков </w:t>
      </w:r>
      <w:r>
        <w:rPr>
          <w:rFonts w:ascii="Times New Roman" w:hAnsi="Times New Roman"/>
          <w:sz w:val="28"/>
          <w:szCs w:val="28"/>
        </w:rPr>
        <w:t>среди одноклассников</w:t>
      </w:r>
      <w:r w:rsidRPr="00940AC8">
        <w:rPr>
          <w:rFonts w:ascii="Times New Roman" w:hAnsi="Times New Roman"/>
          <w:sz w:val="28"/>
          <w:szCs w:val="28"/>
        </w:rPr>
        <w:t>«Школьная форма английских школьников глазами росси</w:t>
      </w:r>
      <w:r w:rsidRPr="00940AC8">
        <w:rPr>
          <w:rFonts w:ascii="Times New Roman" w:hAnsi="Times New Roman"/>
          <w:sz w:val="28"/>
          <w:szCs w:val="28"/>
        </w:rPr>
        <w:t>й</w:t>
      </w:r>
      <w:r w:rsidRPr="00940AC8">
        <w:rPr>
          <w:rFonts w:ascii="Times New Roman" w:hAnsi="Times New Roman"/>
          <w:sz w:val="28"/>
          <w:szCs w:val="28"/>
        </w:rPr>
        <w:t>ских де</w:t>
      </w:r>
      <w:r>
        <w:rPr>
          <w:rFonts w:ascii="Times New Roman" w:hAnsi="Times New Roman"/>
          <w:sz w:val="28"/>
          <w:szCs w:val="28"/>
        </w:rPr>
        <w:t>тей» (см. Практическая работа №3)</w:t>
      </w:r>
    </w:p>
    <w:p w:rsidR="00975135" w:rsidRPr="00A9685B" w:rsidRDefault="00975135" w:rsidP="005B754C">
      <w:pPr>
        <w:spacing w:after="0"/>
        <w:ind w:firstLine="5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color w:val="000000"/>
          <w:sz w:val="28"/>
          <w:szCs w:val="28"/>
        </w:rPr>
        <w:t>Глава VI</w:t>
      </w:r>
    </w:p>
    <w:p w:rsidR="00975135" w:rsidRPr="005B754C" w:rsidRDefault="00975135" w:rsidP="005B754C">
      <w:pPr>
        <w:shd w:val="clear" w:color="auto" w:fill="FFFFFF"/>
        <w:spacing w:after="0" w:line="360" w:lineRule="auto"/>
        <w:ind w:firstLine="4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B754C">
        <w:rPr>
          <w:rFonts w:ascii="Times New Roman" w:hAnsi="Times New Roman"/>
          <w:b/>
          <w:color w:val="000000"/>
          <w:sz w:val="28"/>
          <w:szCs w:val="28"/>
        </w:rPr>
        <w:t xml:space="preserve">Отличия систем образования в Англии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и</w:t>
      </w:r>
      <w:r w:rsidRPr="005B754C">
        <w:rPr>
          <w:rFonts w:ascii="Times New Roman" w:hAnsi="Times New Roman"/>
          <w:b/>
          <w:color w:val="000000"/>
          <w:sz w:val="28"/>
          <w:szCs w:val="28"/>
        </w:rPr>
        <w:t xml:space="preserve"> России</w:t>
      </w:r>
    </w:p>
    <w:p w:rsidR="00975135" w:rsidRPr="005B754C" w:rsidRDefault="00975135" w:rsidP="005B754C">
      <w:pPr>
        <w:spacing w:after="0" w:line="240" w:lineRule="auto"/>
        <w:ind w:firstLine="550"/>
        <w:jc w:val="center"/>
        <w:rPr>
          <w:rFonts w:ascii="Times New Roman" w:hAnsi="Times New Roman"/>
          <w:sz w:val="16"/>
          <w:szCs w:val="16"/>
        </w:rPr>
      </w:pPr>
    </w:p>
    <w:p w:rsidR="00975135" w:rsidRPr="00420AEC" w:rsidRDefault="00975135" w:rsidP="00420AEC">
      <w:pPr>
        <w:spacing w:after="0" w:line="36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420AEC">
        <w:rPr>
          <w:rFonts w:ascii="Times New Roman" w:hAnsi="Times New Roman"/>
          <w:sz w:val="28"/>
          <w:szCs w:val="28"/>
        </w:rPr>
        <w:t>Конечно, учитывая возраст и еще небольшой багаж знаний, я не смогу полн</w:t>
      </w:r>
      <w:r w:rsidRPr="00420AEC">
        <w:rPr>
          <w:rFonts w:ascii="Times New Roman" w:hAnsi="Times New Roman"/>
          <w:sz w:val="28"/>
          <w:szCs w:val="28"/>
        </w:rPr>
        <w:t>о</w:t>
      </w:r>
      <w:r w:rsidRPr="00420AEC">
        <w:rPr>
          <w:rFonts w:ascii="Times New Roman" w:hAnsi="Times New Roman"/>
          <w:sz w:val="28"/>
          <w:szCs w:val="28"/>
        </w:rPr>
        <w:t>стью раскрыть этот вопрос в этой работе, но это будет мой задел на будущее.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420AEC">
        <w:rPr>
          <w:rFonts w:ascii="Times New Roman" w:hAnsi="Times New Roman"/>
          <w:sz w:val="28"/>
          <w:szCs w:val="28"/>
        </w:rPr>
        <w:t>Для удобства анализа я занес основные отличия в таблицу (см. Практическая р</w:t>
      </w:r>
      <w:r w:rsidRPr="00420AEC">
        <w:rPr>
          <w:rFonts w:ascii="Times New Roman" w:hAnsi="Times New Roman"/>
          <w:sz w:val="28"/>
          <w:szCs w:val="28"/>
        </w:rPr>
        <w:t>а</w:t>
      </w:r>
      <w:r w:rsidRPr="00420AEC">
        <w:rPr>
          <w:rFonts w:ascii="Times New Roman" w:hAnsi="Times New Roman"/>
          <w:sz w:val="28"/>
          <w:szCs w:val="28"/>
        </w:rPr>
        <w:t xml:space="preserve">бота №4) 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В общеобразовательной школе английские дети учатся 11 лет, с</w:t>
      </w:r>
      <w:r>
        <w:rPr>
          <w:rFonts w:ascii="Times New Roman" w:hAnsi="Times New Roman"/>
          <w:color w:val="000000"/>
          <w:sz w:val="28"/>
          <w:szCs w:val="28"/>
        </w:rPr>
        <w:t xml:space="preserve">только же, сколько и в России. </w:t>
      </w:r>
      <w:r w:rsidRPr="00420AEC">
        <w:rPr>
          <w:rFonts w:ascii="Times New Roman" w:hAnsi="Times New Roman"/>
          <w:color w:val="000000"/>
          <w:sz w:val="28"/>
          <w:szCs w:val="28"/>
        </w:rPr>
        <w:t>В Англии дети идут в школу (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Primary school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>) с 4-5 лет. Об</w:t>
      </w:r>
      <w:r w:rsidRPr="00420AEC">
        <w:rPr>
          <w:rFonts w:ascii="Times New Roman" w:hAnsi="Times New Roman"/>
          <w:color w:val="000000"/>
          <w:sz w:val="28"/>
          <w:szCs w:val="28"/>
        </w:rPr>
        <w:t>у</w:t>
      </w:r>
      <w:r w:rsidRPr="00420AEC">
        <w:rPr>
          <w:rFonts w:ascii="Times New Roman" w:hAnsi="Times New Roman"/>
          <w:color w:val="000000"/>
          <w:sz w:val="28"/>
          <w:szCs w:val="28"/>
        </w:rPr>
        <w:t>чение проходит в игровой форме, сидя на ковре. Постепенно детей готовят к полн</w:t>
      </w:r>
      <w:r w:rsidRPr="00420AEC">
        <w:rPr>
          <w:rFonts w:ascii="Times New Roman" w:hAnsi="Times New Roman"/>
          <w:color w:val="000000"/>
          <w:sz w:val="28"/>
          <w:szCs w:val="28"/>
        </w:rPr>
        <w:t>о</w:t>
      </w:r>
      <w:r w:rsidRPr="00420AEC">
        <w:rPr>
          <w:rFonts w:ascii="Times New Roman" w:hAnsi="Times New Roman"/>
          <w:color w:val="000000"/>
          <w:sz w:val="28"/>
          <w:szCs w:val="28"/>
        </w:rPr>
        <w:t>ценному уроку за столом и увеличивают нагрузку. Много подвижных игр. Дома</w:t>
      </w:r>
      <w:r w:rsidRPr="00420AEC">
        <w:rPr>
          <w:rFonts w:ascii="Times New Roman" w:hAnsi="Times New Roman"/>
          <w:color w:val="000000"/>
          <w:sz w:val="28"/>
          <w:szCs w:val="28"/>
        </w:rPr>
        <w:t>ш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него задания практически не задают. Если семья </w:t>
      </w:r>
      <w:r>
        <w:rPr>
          <w:rFonts w:ascii="Times New Roman" w:hAnsi="Times New Roman"/>
          <w:color w:val="000000"/>
          <w:sz w:val="28"/>
          <w:szCs w:val="28"/>
        </w:rPr>
        <w:t xml:space="preserve">имеет низкий доход, то питание в школьной столовой бесплатное. </w:t>
      </w:r>
      <w:r w:rsidRPr="00420AEC">
        <w:rPr>
          <w:rFonts w:ascii="Times New Roman" w:hAnsi="Times New Roman"/>
          <w:color w:val="000000"/>
          <w:sz w:val="28"/>
          <w:szCs w:val="28"/>
        </w:rPr>
        <w:t>В России дети начинают свое обучение с 6,5 лет. Сразу садятся за парту и начинается полноценное обучение. Многие уверены, что обучаться в английских школах гораздо проще. Школьное обучение в Англии с</w:t>
      </w:r>
      <w:r w:rsidRPr="00420AEC">
        <w:rPr>
          <w:rFonts w:ascii="Times New Roman" w:hAnsi="Times New Roman"/>
          <w:color w:val="000000"/>
          <w:sz w:val="28"/>
          <w:szCs w:val="28"/>
        </w:rPr>
        <w:t>о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стоит из двух этапов: начальное, именуемое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Primary Education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 и среднее, так н</w:t>
      </w:r>
      <w:r w:rsidRPr="00420AEC">
        <w:rPr>
          <w:rFonts w:ascii="Times New Roman" w:hAnsi="Times New Roman"/>
          <w:color w:val="000000"/>
          <w:sz w:val="28"/>
          <w:szCs w:val="28"/>
        </w:rPr>
        <w:t>а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зываемое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Secondary Education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>. Школьное обучение в России состоит из трех эт</w:t>
      </w:r>
      <w:r w:rsidRPr="00420AEC">
        <w:rPr>
          <w:rFonts w:ascii="Times New Roman" w:hAnsi="Times New Roman"/>
          <w:color w:val="000000"/>
          <w:sz w:val="28"/>
          <w:szCs w:val="28"/>
        </w:rPr>
        <w:t>а</w:t>
      </w:r>
      <w:r w:rsidRPr="00420AEC">
        <w:rPr>
          <w:rFonts w:ascii="Times New Roman" w:hAnsi="Times New Roman"/>
          <w:color w:val="000000"/>
          <w:sz w:val="28"/>
          <w:szCs w:val="28"/>
        </w:rPr>
        <w:t>пов: начальное, основ</w:t>
      </w:r>
      <w:r>
        <w:rPr>
          <w:rFonts w:ascii="Times New Roman" w:hAnsi="Times New Roman"/>
          <w:color w:val="000000"/>
          <w:sz w:val="28"/>
          <w:szCs w:val="28"/>
        </w:rPr>
        <w:t>ное и среднее (полное).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В государственных школах Великобритании дети обучаются по единой пр</w:t>
      </w:r>
      <w:r w:rsidRPr="00420AEC">
        <w:rPr>
          <w:rFonts w:ascii="Times New Roman" w:hAnsi="Times New Roman"/>
          <w:color w:val="000000"/>
          <w:sz w:val="28"/>
          <w:szCs w:val="28"/>
        </w:rPr>
        <w:t>о</w:t>
      </w:r>
      <w:r w:rsidRPr="00420AEC">
        <w:rPr>
          <w:rFonts w:ascii="Times New Roman" w:hAnsi="Times New Roman"/>
          <w:color w:val="000000"/>
          <w:sz w:val="28"/>
          <w:szCs w:val="28"/>
        </w:rPr>
        <w:t>грамме, в Российских школах существует</w:t>
      </w:r>
      <w:r>
        <w:rPr>
          <w:rFonts w:ascii="Times New Roman" w:hAnsi="Times New Roman"/>
          <w:color w:val="000000"/>
          <w:sz w:val="28"/>
          <w:szCs w:val="28"/>
        </w:rPr>
        <w:t xml:space="preserve"> выбор образовательных программ (каждая система рассчитана на </w:t>
      </w:r>
      <w:r w:rsidRPr="00420AEC">
        <w:rPr>
          <w:rFonts w:ascii="Times New Roman" w:hAnsi="Times New Roman"/>
          <w:color w:val="000000"/>
          <w:sz w:val="28"/>
          <w:szCs w:val="28"/>
        </w:rPr>
        <w:t>определенный склад ума, или, иначе говоря, способ воспр</w:t>
      </w:r>
      <w:r w:rsidRPr="00420AEC">
        <w:rPr>
          <w:rFonts w:ascii="Times New Roman" w:hAnsi="Times New Roman"/>
          <w:color w:val="000000"/>
          <w:sz w:val="28"/>
          <w:szCs w:val="28"/>
        </w:rPr>
        <w:t>и</w:t>
      </w:r>
      <w:r w:rsidRPr="00420AEC">
        <w:rPr>
          <w:rFonts w:ascii="Times New Roman" w:hAnsi="Times New Roman"/>
          <w:color w:val="000000"/>
          <w:sz w:val="28"/>
          <w:szCs w:val="28"/>
        </w:rPr>
        <w:t>ятия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20AEC">
        <w:rPr>
          <w:rFonts w:ascii="Times New Roman" w:hAnsi="Times New Roman"/>
          <w:color w:val="000000"/>
          <w:sz w:val="28"/>
          <w:szCs w:val="28"/>
        </w:rPr>
        <w:t>умствен</w:t>
      </w:r>
      <w:r>
        <w:rPr>
          <w:rFonts w:ascii="Times New Roman" w:hAnsi="Times New Roman"/>
          <w:color w:val="000000"/>
          <w:sz w:val="28"/>
          <w:szCs w:val="28"/>
        </w:rPr>
        <w:t xml:space="preserve">ной обработки информации), что </w:t>
      </w:r>
      <w:r w:rsidRPr="00420AEC">
        <w:rPr>
          <w:rFonts w:ascii="Times New Roman" w:hAnsi="Times New Roman"/>
          <w:color w:val="000000"/>
          <w:sz w:val="28"/>
          <w:szCs w:val="28"/>
        </w:rPr>
        <w:t>позволяет выбрать для ребенка б</w:t>
      </w:r>
      <w:r w:rsidRPr="00420AEC">
        <w:rPr>
          <w:rFonts w:ascii="Times New Roman" w:hAnsi="Times New Roman"/>
          <w:color w:val="000000"/>
          <w:sz w:val="28"/>
          <w:szCs w:val="28"/>
        </w:rPr>
        <w:t>о</w:t>
      </w:r>
      <w:r w:rsidRPr="00420AEC">
        <w:rPr>
          <w:rFonts w:ascii="Times New Roman" w:hAnsi="Times New Roman"/>
          <w:color w:val="000000"/>
          <w:sz w:val="28"/>
          <w:szCs w:val="28"/>
        </w:rPr>
        <w:t>лее подходящую систему.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Переход из начальной школы в среднюю как в России, так и в Великобритании не сопровождается тестированием на определение уровня знаний, все ученики ра</w:t>
      </w:r>
      <w:r w:rsidRPr="00420AEC">
        <w:rPr>
          <w:rFonts w:ascii="Times New Roman" w:hAnsi="Times New Roman"/>
          <w:color w:val="000000"/>
          <w:sz w:val="28"/>
          <w:szCs w:val="28"/>
        </w:rPr>
        <w:t>в</w:t>
      </w:r>
      <w:r w:rsidRPr="00420AEC">
        <w:rPr>
          <w:rFonts w:ascii="Times New Roman" w:hAnsi="Times New Roman"/>
          <w:color w:val="000000"/>
          <w:sz w:val="28"/>
          <w:szCs w:val="28"/>
        </w:rPr>
        <w:t>ны, классов для одаренных детей в государственных школах не существует.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Что касается системы оценивания, тут имеются различия. Российская система - балльная (от 1 до 5, где 5 - наивысший балл), английская - буквенная (от E до A, где А- наивысший балл).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Длительность уроков в русских школах составляет 35-45 минут, в английских 30-60 минут. Как было ранее отмечено, учебный год в Англии длится дольше, чем в России, разделение же его на триместры характерно для обеих стран. Но, стоит о</w:t>
      </w:r>
      <w:r w:rsidRPr="00420AEC">
        <w:rPr>
          <w:rFonts w:ascii="Times New Roman" w:hAnsi="Times New Roman"/>
          <w:color w:val="000000"/>
          <w:sz w:val="28"/>
          <w:szCs w:val="28"/>
        </w:rPr>
        <w:t>т</w:t>
      </w:r>
      <w:r w:rsidRPr="00420AEC">
        <w:rPr>
          <w:rFonts w:ascii="Times New Roman" w:hAnsi="Times New Roman"/>
          <w:color w:val="000000"/>
          <w:sz w:val="28"/>
          <w:szCs w:val="28"/>
        </w:rPr>
        <w:t>метить, в некоторых школах России до сих пор сохранилось разделение учебного года на четверти.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Что касается предметов, нужно сказать, что в нашей стране все они обязательны для изучения, в Англии же ученик имеет право на выбор предметов.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Еще оно немаловажное отличие - ношение школьной формы. Для английских учеников это оно из важнейших требований к посещению учебного заведения. С</w:t>
      </w:r>
      <w:r w:rsidRPr="00420AEC">
        <w:rPr>
          <w:rFonts w:ascii="Times New Roman" w:hAnsi="Times New Roman"/>
          <w:color w:val="000000"/>
          <w:sz w:val="28"/>
          <w:szCs w:val="28"/>
        </w:rPr>
        <w:t>о</w:t>
      </w:r>
      <w:r w:rsidRPr="00420AEC">
        <w:rPr>
          <w:rFonts w:ascii="Times New Roman" w:hAnsi="Times New Roman"/>
          <w:color w:val="000000"/>
          <w:sz w:val="28"/>
          <w:szCs w:val="28"/>
        </w:rPr>
        <w:t>временное правительство Англии полагает, что единая школьная форма играет ва</w:t>
      </w:r>
      <w:r w:rsidRPr="00420AEC">
        <w:rPr>
          <w:rFonts w:ascii="Times New Roman" w:hAnsi="Times New Roman"/>
          <w:color w:val="000000"/>
          <w:sz w:val="28"/>
          <w:szCs w:val="28"/>
        </w:rPr>
        <w:t>ж</w:t>
      </w:r>
      <w:r w:rsidRPr="00420AEC">
        <w:rPr>
          <w:rFonts w:ascii="Times New Roman" w:hAnsi="Times New Roman"/>
          <w:color w:val="000000"/>
          <w:sz w:val="28"/>
          <w:szCs w:val="28"/>
        </w:rPr>
        <w:t>ную роль в содействии школьному духу: департамент по делам детства, школы и семьи настоятельно рекомендует сохранять единую школьную форму, поскольку она может помочь поддерживать положительное поведение и дисциплину; поо</w:t>
      </w:r>
      <w:r w:rsidRPr="00420AEC">
        <w:rPr>
          <w:rFonts w:ascii="Times New Roman" w:hAnsi="Times New Roman"/>
          <w:color w:val="000000"/>
          <w:sz w:val="28"/>
          <w:szCs w:val="28"/>
        </w:rPr>
        <w:t>щ</w:t>
      </w:r>
      <w:r w:rsidRPr="00420AEC">
        <w:rPr>
          <w:rFonts w:ascii="Times New Roman" w:hAnsi="Times New Roman"/>
          <w:color w:val="000000"/>
          <w:sz w:val="28"/>
          <w:szCs w:val="28"/>
        </w:rPr>
        <w:t>рять в классе сплочённость и школьные идеалы; обеспечить равенство учащимся всех рас и сословий, чтобы каждый чувствовал себя желанным; оградить детей от социального напряжения; способствует хорошим отношениям межд</w:t>
      </w:r>
      <w:r>
        <w:rPr>
          <w:rFonts w:ascii="Times New Roman" w:hAnsi="Times New Roman"/>
          <w:color w:val="000000"/>
          <w:sz w:val="28"/>
          <w:szCs w:val="28"/>
        </w:rPr>
        <w:t xml:space="preserve">у различными группами учеников. </w:t>
      </w:r>
      <w:r w:rsidRPr="00420AEC">
        <w:rPr>
          <w:rFonts w:ascii="Times New Roman" w:hAnsi="Times New Roman"/>
          <w:color w:val="000000"/>
          <w:sz w:val="28"/>
          <w:szCs w:val="28"/>
        </w:rPr>
        <w:t>Школьная форма в России была отменена в 1992 году. Сделано это было для того, чтобы:</w:t>
      </w:r>
    </w:p>
    <w:p w:rsidR="00975135" w:rsidRPr="00420AEC" w:rsidRDefault="00975135" w:rsidP="00420AEC">
      <w:pPr>
        <w:numPr>
          <w:ilvl w:val="0"/>
          <w:numId w:val="15"/>
        </w:numPr>
        <w:spacing w:after="0" w:line="360" w:lineRule="auto"/>
        <w:ind w:left="0"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дать школьникам возможность самовыражения;</w:t>
      </w:r>
    </w:p>
    <w:p w:rsidR="00975135" w:rsidRPr="00420AEC" w:rsidRDefault="00975135" w:rsidP="00420AEC">
      <w:pPr>
        <w:numPr>
          <w:ilvl w:val="0"/>
          <w:numId w:val="15"/>
        </w:numPr>
        <w:spacing w:after="0" w:line="360" w:lineRule="auto"/>
        <w:ind w:left="0"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снять бремя с родителей по приобретению школьной формы.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Это привело к тому, что школьное сообщество быстро расслоилось в соответс</w:t>
      </w:r>
      <w:r w:rsidRPr="00420AEC">
        <w:rPr>
          <w:rFonts w:ascii="Times New Roman" w:hAnsi="Times New Roman"/>
          <w:color w:val="000000"/>
          <w:sz w:val="28"/>
          <w:szCs w:val="28"/>
        </w:rPr>
        <w:t>т</w:t>
      </w:r>
      <w:r w:rsidRPr="00420AEC">
        <w:rPr>
          <w:rFonts w:ascii="Times New Roman" w:hAnsi="Times New Roman"/>
          <w:color w:val="000000"/>
          <w:sz w:val="28"/>
          <w:szCs w:val="28"/>
        </w:rPr>
        <w:t>вии с финан</w:t>
      </w:r>
      <w:r>
        <w:rPr>
          <w:rFonts w:ascii="Times New Roman" w:hAnsi="Times New Roman"/>
          <w:color w:val="000000"/>
          <w:sz w:val="28"/>
          <w:szCs w:val="28"/>
        </w:rPr>
        <w:t xml:space="preserve">совыми возможностями родителей. </w:t>
      </w:r>
      <w:r w:rsidRPr="00420AEC">
        <w:rPr>
          <w:rFonts w:ascii="Times New Roman" w:hAnsi="Times New Roman"/>
          <w:color w:val="000000"/>
          <w:sz w:val="28"/>
          <w:szCs w:val="28"/>
        </w:rPr>
        <w:t>С 1 сентября 2015 года вступает в силу новый закон «Об образовании в Российской Федерации». Среди его нововв</w:t>
      </w:r>
      <w:r w:rsidRPr="00420AEC">
        <w:rPr>
          <w:rFonts w:ascii="Times New Roman" w:hAnsi="Times New Roman"/>
          <w:color w:val="000000"/>
          <w:sz w:val="28"/>
          <w:szCs w:val="28"/>
        </w:rPr>
        <w:t>е</w:t>
      </w:r>
      <w:r w:rsidRPr="00420AEC">
        <w:rPr>
          <w:rFonts w:ascii="Times New Roman" w:hAnsi="Times New Roman"/>
          <w:color w:val="000000"/>
          <w:sz w:val="28"/>
          <w:szCs w:val="28"/>
        </w:rPr>
        <w:t>дений – право образовательной организации устанавливать требования к одежде обучающихся.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20AEC">
        <w:rPr>
          <w:rFonts w:ascii="Times New Roman" w:hAnsi="Times New Roman"/>
          <w:color w:val="000000"/>
          <w:sz w:val="28"/>
          <w:szCs w:val="28"/>
        </w:rPr>
        <w:t>Таким образом, в стране снова на законодательном уровне вводится школьная форма.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20AEC">
        <w:rPr>
          <w:rFonts w:ascii="Times New Roman" w:hAnsi="Times New Roman"/>
          <w:color w:val="000000"/>
          <w:sz w:val="28"/>
          <w:szCs w:val="28"/>
        </w:rPr>
        <w:t>Последний аспект, который стоит рассмотреть - получение документа об око</w:t>
      </w:r>
      <w:r w:rsidRPr="00420AEC">
        <w:rPr>
          <w:rFonts w:ascii="Times New Roman" w:hAnsi="Times New Roman"/>
          <w:color w:val="000000"/>
          <w:sz w:val="28"/>
          <w:szCs w:val="28"/>
        </w:rPr>
        <w:t>н</w:t>
      </w:r>
      <w:r w:rsidRPr="00420AEC">
        <w:rPr>
          <w:rFonts w:ascii="Times New Roman" w:hAnsi="Times New Roman"/>
          <w:color w:val="000000"/>
          <w:sz w:val="28"/>
          <w:szCs w:val="28"/>
        </w:rPr>
        <w:t>чании школы. После получения полного среднего образования, английским выпус</w:t>
      </w:r>
      <w:r w:rsidRPr="00420AEC">
        <w:rPr>
          <w:rFonts w:ascii="Times New Roman" w:hAnsi="Times New Roman"/>
          <w:color w:val="000000"/>
          <w:sz w:val="28"/>
          <w:szCs w:val="28"/>
        </w:rPr>
        <w:t>к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никам выдается сертификат типа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GSCE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>, он подобен российскому аттестату, по</w:t>
      </w:r>
      <w:r w:rsidRPr="00420AEC">
        <w:rPr>
          <w:rFonts w:ascii="Times New Roman" w:hAnsi="Times New Roman"/>
          <w:color w:val="000000"/>
          <w:sz w:val="28"/>
          <w:szCs w:val="28"/>
        </w:rPr>
        <w:t>д</w:t>
      </w:r>
      <w:r w:rsidRPr="00420AEC">
        <w:rPr>
          <w:rFonts w:ascii="Times New Roman" w:hAnsi="Times New Roman"/>
          <w:color w:val="000000"/>
          <w:sz w:val="28"/>
          <w:szCs w:val="28"/>
        </w:rPr>
        <w:t>тверждающему, что ученик обучался 11 лет и успешно сдал экзамены. Но есть ва</w:t>
      </w:r>
      <w:r w:rsidRPr="00420AEC">
        <w:rPr>
          <w:rFonts w:ascii="Times New Roman" w:hAnsi="Times New Roman"/>
          <w:color w:val="000000"/>
          <w:sz w:val="28"/>
          <w:szCs w:val="28"/>
        </w:rPr>
        <w:t>ж</w:t>
      </w:r>
      <w:r w:rsidRPr="00420AEC">
        <w:rPr>
          <w:rFonts w:ascii="Times New Roman" w:hAnsi="Times New Roman"/>
          <w:color w:val="000000"/>
          <w:sz w:val="28"/>
          <w:szCs w:val="28"/>
        </w:rPr>
        <w:t>ное отличие. Владельцы российского аттестата о полном среднем образовании им</w:t>
      </w:r>
      <w:r w:rsidRPr="00420AEC">
        <w:rPr>
          <w:rFonts w:ascii="Times New Roman" w:hAnsi="Times New Roman"/>
          <w:color w:val="000000"/>
          <w:sz w:val="28"/>
          <w:szCs w:val="28"/>
        </w:rPr>
        <w:t>е</w:t>
      </w:r>
      <w:r w:rsidRPr="00420AEC">
        <w:rPr>
          <w:rFonts w:ascii="Times New Roman" w:hAnsi="Times New Roman"/>
          <w:color w:val="000000"/>
          <w:sz w:val="28"/>
          <w:szCs w:val="28"/>
        </w:rPr>
        <w:t>ют право подавать документы на поступление в ВУЗы, так как успешная сдача ЕГЭ позволяет сделать это. В сущности, российский документ приравнивается к англи</w:t>
      </w:r>
      <w:r w:rsidRPr="00420AEC">
        <w:rPr>
          <w:rFonts w:ascii="Times New Roman" w:hAnsi="Times New Roman"/>
          <w:color w:val="000000"/>
          <w:sz w:val="28"/>
          <w:szCs w:val="28"/>
        </w:rPr>
        <w:t>й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скому сертификату типа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GCSE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>. Для получения права на поступление в высшее образовательное заведение в Англии потребуется пройти специальную двухгоди</w:t>
      </w:r>
      <w:r w:rsidRPr="00420AEC">
        <w:rPr>
          <w:rFonts w:ascii="Times New Roman" w:hAnsi="Times New Roman"/>
          <w:color w:val="000000"/>
          <w:sz w:val="28"/>
          <w:szCs w:val="28"/>
        </w:rPr>
        <w:t>ч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ную подготовительную программу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A-levels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. Таким образом, сертификат типа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20AEC">
        <w:rPr>
          <w:rFonts w:ascii="Times New Roman" w:hAnsi="Times New Roman"/>
          <w:color w:val="000000"/>
          <w:sz w:val="28"/>
          <w:szCs w:val="28"/>
        </w:rPr>
        <w:t>GCSE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420AEC">
        <w:rPr>
          <w:rFonts w:ascii="Times New Roman" w:hAnsi="Times New Roman"/>
          <w:color w:val="000000"/>
          <w:sz w:val="28"/>
          <w:szCs w:val="28"/>
        </w:rPr>
        <w:t xml:space="preserve"> не дает право поступления в высшее учебное заведение. В этом состоит его основное отличие от российского аттестата.</w:t>
      </w:r>
    </w:p>
    <w:p w:rsidR="00975135" w:rsidRPr="00420AEC" w:rsidRDefault="00975135" w:rsidP="00420AEC">
      <w:pPr>
        <w:spacing w:after="0" w:line="360" w:lineRule="auto"/>
        <w:ind w:firstLine="4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20A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Исходя из полученных данных нужно сказать, что целью образования сравн</w:t>
      </w:r>
      <w:r w:rsidRPr="00420A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420A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ваемых стран является подготовка образованной, разносторонне развитой личности, самореализующейся в современном социуме.</w:t>
      </w:r>
    </w:p>
    <w:p w:rsidR="00975135" w:rsidRDefault="00975135" w:rsidP="00E63CC1">
      <w:pPr>
        <w:spacing w:after="0" w:line="360" w:lineRule="auto"/>
        <w:ind w:firstLine="442"/>
        <w:jc w:val="center"/>
        <w:rPr>
          <w:rFonts w:ascii="Times New Roman" w:hAnsi="Times New Roman"/>
          <w:b/>
          <w:sz w:val="28"/>
          <w:szCs w:val="28"/>
        </w:rPr>
      </w:pPr>
      <w:r>
        <w:rPr>
          <w:color w:val="000000"/>
          <w:sz w:val="30"/>
          <w:szCs w:val="30"/>
          <w:shd w:val="clear" w:color="auto" w:fill="FFFFFF"/>
        </w:rPr>
        <w:br w:type="page"/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975135" w:rsidRPr="00883FA8" w:rsidRDefault="00975135" w:rsidP="00883FA8">
      <w:pPr>
        <w:spacing w:after="0"/>
        <w:ind w:firstLine="550"/>
        <w:jc w:val="center"/>
        <w:rPr>
          <w:rFonts w:ascii="Times New Roman" w:hAnsi="Times New Roman"/>
          <w:b/>
          <w:sz w:val="16"/>
          <w:szCs w:val="16"/>
        </w:rPr>
      </w:pPr>
    </w:p>
    <w:p w:rsidR="00975135" w:rsidRPr="00E63CC1" w:rsidRDefault="00975135" w:rsidP="00E63CC1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63CC1">
        <w:rPr>
          <w:rFonts w:ascii="Times New Roman" w:hAnsi="Times New Roman"/>
          <w:sz w:val="28"/>
          <w:szCs w:val="28"/>
          <w:shd w:val="clear" w:color="auto" w:fill="FFFFFF"/>
        </w:rPr>
        <w:t>Так уж сложилось, что система образования в Великобритании для многих стран является своеобразным эталоном. Хотя далеко не всем известно о том, что появ</w:t>
      </w:r>
      <w:r w:rsidRPr="00E63CC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E63CC1">
        <w:rPr>
          <w:rFonts w:ascii="Times New Roman" w:hAnsi="Times New Roman"/>
          <w:sz w:val="28"/>
          <w:szCs w:val="28"/>
          <w:shd w:val="clear" w:color="auto" w:fill="FFFFFF"/>
        </w:rPr>
        <w:t>лась она много веков назад и, по сути, в своем первозданном виде возникла еще в далеком от нас 11-м столетии. Нельзя не отметить, что в британской школе, как ни в одной другой и по сей день присутствует «железная» дисциплина, а так же наличие единой школьной формы, воспитательный процесс происходит на каждом этапе.</w:t>
      </w:r>
    </w:p>
    <w:p w:rsidR="00975135" w:rsidRPr="00E63CC1" w:rsidRDefault="00975135" w:rsidP="00E63CC1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63CC1">
        <w:rPr>
          <w:rFonts w:ascii="Times New Roman" w:hAnsi="Times New Roman"/>
          <w:sz w:val="28"/>
          <w:szCs w:val="28"/>
          <w:shd w:val="clear" w:color="auto" w:fill="FFFFFF"/>
        </w:rPr>
        <w:t>Хотя система и прекрасно развита и позволяет развиваться гражданам своей страны «выборочно». Во первых, 70% школ среднего звена являются частными т.е. человеку со низким уровнем дохода к образованию там не подступиться, во вторых, список предметов выбирается самим ребенком - ни один ребенок моего возраста не в состоянии определить для себя какой предмет ему понадобиться в будущем, в третьих, отсутствие текущего контроля посредством дневника, в четвертых, ученика в Англии воспитывают индивидуалистом, а не коллективным человеком, который в будущем должен (именно должен!) прославлять свою Отчизну.</w:t>
      </w:r>
    </w:p>
    <w:p w:rsidR="00975135" w:rsidRPr="00E63CC1" w:rsidRDefault="00975135" w:rsidP="00E63CC1">
      <w:pPr>
        <w:spacing w:after="0" w:line="360" w:lineRule="auto"/>
        <w:ind w:firstLine="4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 время проведения исследования, выявив посредством тестирования невыс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кий уровень знаний учащихся в тематике системы английского образования, я п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ставил перед собой задачу ознакомить учащихся 5-х классов с основными момент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 связанными с системой образования в Великобритании. Провел конкурс рису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ков тем самым, пробудив интерес к этой теме, в итоге рассказал ребятам основную информацию полученную в ходе работы и проведя тестирование на эту мету уже получил результат другой - мои одноклассники владеют этой информацией уже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почти 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98% (См. Практическая работа №5</w:t>
      </w:r>
    </w:p>
    <w:p w:rsidR="00975135" w:rsidRPr="00E63CC1" w:rsidRDefault="00975135" w:rsidP="00E63CC1">
      <w:pPr>
        <w:pStyle w:val="NormalWeb"/>
        <w:shd w:val="clear" w:color="auto" w:fill="FFFFFF"/>
        <w:spacing w:before="0" w:beforeAutospacing="0" w:after="0" w:afterAutospacing="0" w:line="360" w:lineRule="auto"/>
        <w:ind w:firstLine="442"/>
        <w:jc w:val="both"/>
        <w:rPr>
          <w:sz w:val="28"/>
          <w:szCs w:val="28"/>
        </w:rPr>
      </w:pPr>
      <w:r w:rsidRPr="00E63CC1">
        <w:rPr>
          <w:sz w:val="28"/>
          <w:szCs w:val="28"/>
        </w:rPr>
        <w:t>В начале своей работы мною была поставлена цель - проследить историю разв</w:t>
      </w:r>
      <w:r w:rsidRPr="00E63CC1">
        <w:rPr>
          <w:sz w:val="28"/>
          <w:szCs w:val="28"/>
        </w:rPr>
        <w:t>и</w:t>
      </w:r>
      <w:r w:rsidRPr="00E63CC1">
        <w:rPr>
          <w:sz w:val="28"/>
          <w:szCs w:val="28"/>
        </w:rPr>
        <w:t>тия системы образования в Великобритании, а так же выявить особенности и осно</w:t>
      </w:r>
      <w:r w:rsidRPr="00E63CC1">
        <w:rPr>
          <w:sz w:val="28"/>
          <w:szCs w:val="28"/>
        </w:rPr>
        <w:t>в</w:t>
      </w:r>
      <w:r w:rsidRPr="00E63CC1">
        <w:rPr>
          <w:sz w:val="28"/>
          <w:szCs w:val="28"/>
        </w:rPr>
        <w:t>ные отличия системы образования Великобритании от системы образования в Ро</w:t>
      </w:r>
      <w:r w:rsidRPr="00E63CC1">
        <w:rPr>
          <w:sz w:val="28"/>
          <w:szCs w:val="28"/>
        </w:rPr>
        <w:t>с</w:t>
      </w:r>
      <w:r w:rsidRPr="00E63CC1">
        <w:rPr>
          <w:sz w:val="28"/>
          <w:szCs w:val="28"/>
        </w:rPr>
        <w:t>сии посредством решения задач. Конечно в силу своего возраста, глубинно изучить вопросы мне не удалось, но я предполагаю изучить их более детально в последу</w:t>
      </w:r>
      <w:r w:rsidRPr="00E63CC1">
        <w:rPr>
          <w:sz w:val="28"/>
          <w:szCs w:val="28"/>
        </w:rPr>
        <w:t>ю</w:t>
      </w:r>
      <w:r w:rsidRPr="00E63CC1">
        <w:rPr>
          <w:sz w:val="28"/>
          <w:szCs w:val="28"/>
        </w:rPr>
        <w:t>щих наших работах.</w:t>
      </w:r>
    </w:p>
    <w:p w:rsidR="00975135" w:rsidRDefault="00975135" w:rsidP="00921EAD">
      <w:pPr>
        <w:spacing w:after="0" w:line="360" w:lineRule="auto"/>
        <w:ind w:firstLine="4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Список литературы</w:t>
      </w:r>
    </w:p>
    <w:p w:rsidR="00975135" w:rsidRPr="00FA1BF2" w:rsidRDefault="00975135" w:rsidP="00D63EAA">
      <w:pPr>
        <w:spacing w:after="0" w:line="360" w:lineRule="auto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975135" w:rsidRPr="00E63CC1" w:rsidRDefault="00975135" w:rsidP="003E5F3C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990" w:hanging="660"/>
        <w:jc w:val="both"/>
        <w:rPr>
          <w:color w:val="000000"/>
          <w:sz w:val="28"/>
          <w:szCs w:val="28"/>
        </w:rPr>
      </w:pPr>
      <w:r w:rsidRPr="00E63CC1">
        <w:rPr>
          <w:color w:val="000000"/>
          <w:sz w:val="28"/>
          <w:szCs w:val="28"/>
        </w:rPr>
        <w:t>Салимова К.И. История обучения в Англии. М., 1967.</w:t>
      </w:r>
    </w:p>
    <w:p w:rsidR="00975135" w:rsidRPr="00E63CC1" w:rsidRDefault="00975135" w:rsidP="003E5F3C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770" w:hanging="440"/>
        <w:jc w:val="both"/>
        <w:rPr>
          <w:color w:val="000000"/>
          <w:sz w:val="28"/>
          <w:szCs w:val="28"/>
        </w:rPr>
      </w:pPr>
      <w:r w:rsidRPr="00E63CC1">
        <w:rPr>
          <w:color w:val="000000"/>
          <w:sz w:val="28"/>
          <w:szCs w:val="28"/>
        </w:rPr>
        <w:t>Аранский B.C., Лапчинская В.П. Система народного образования в Англии. М., 1961. 175 с.</w:t>
      </w:r>
    </w:p>
    <w:p w:rsidR="00975135" w:rsidRPr="00E63CC1" w:rsidRDefault="00975135" w:rsidP="003E5F3C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770" w:hanging="440"/>
        <w:jc w:val="both"/>
        <w:rPr>
          <w:color w:val="000000"/>
          <w:sz w:val="28"/>
          <w:szCs w:val="28"/>
        </w:rPr>
      </w:pPr>
      <w:r w:rsidRPr="00E63CC1">
        <w:rPr>
          <w:color w:val="000000"/>
          <w:sz w:val="28"/>
          <w:szCs w:val="28"/>
        </w:rPr>
        <w:t>Бурова, И.И. Две тысячи лет истории Англии Текст. / И.И. Бурова. - Спб: Бельведер, 2002. 543 с.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Дошкольное и начальное образование за рубежом: История и современность: Учеб. пособие для студентов высших пед. учеб. заведений / Под ред. Л.А. П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рамоновой, Е.Ю. Протасовой. - М.: Academia, 2001. - 239 с.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Барбарига А.А. В школах Англии: Пособие по страноведению. М.: Высшая школа, 1988.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Дмитриева В.П. О системе классического образования в Англии. // Учител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ская газета. - 2001. - №28-29. - с. 11-23.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Лапчинская В.В. Некоторые вопросы школьного образования в Англии. // Н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63C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родное образование. - 1984. - №11. - с. 91-93.</w:t>
      </w:r>
    </w:p>
    <w:p w:rsidR="00975135" w:rsidRPr="00E63CC1" w:rsidRDefault="00975135" w:rsidP="003E5F3C">
      <w:pPr>
        <w:numPr>
          <w:ilvl w:val="0"/>
          <w:numId w:val="1"/>
        </w:numPr>
        <w:spacing w:after="0" w:line="360" w:lineRule="auto"/>
        <w:ind w:left="770" w:hanging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63CC1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Образование в России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- </w:t>
      </w:r>
      <w:r w:rsidRPr="003E5F3C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https://ru.wikipedia.org/wiki/Образование_в_России.</w:t>
      </w:r>
    </w:p>
    <w:p w:rsidR="00975135" w:rsidRPr="00E63CC1" w:rsidRDefault="00975135" w:rsidP="003E5F3C">
      <w:pPr>
        <w:numPr>
          <w:ilvl w:val="0"/>
          <w:numId w:val="1"/>
        </w:numPr>
        <w:spacing w:after="0" w:line="360" w:lineRule="auto"/>
        <w:ind w:left="770" w:hanging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63CC1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Школьное образование в России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3E5F3C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https://ru.wikipedia.org/wiki/Школьное_образование_в_России.</w:t>
      </w:r>
    </w:p>
    <w:p w:rsidR="00975135" w:rsidRPr="00E63CC1" w:rsidRDefault="00975135" w:rsidP="003E5F3C">
      <w:pPr>
        <w:numPr>
          <w:ilvl w:val="0"/>
          <w:numId w:val="1"/>
        </w:numPr>
        <w:spacing w:after="0" w:line="360" w:lineRule="auto"/>
        <w:ind w:left="770" w:hanging="44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63CC1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Британский стандарт полного среднего образования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3E5F3C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http://www.education-medelle.com/education/secondary_education/standards/british/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975135" w:rsidRPr="00E63CC1" w:rsidRDefault="00975135" w:rsidP="003E5F3C">
      <w:pPr>
        <w:widowControl w:val="0"/>
        <w:numPr>
          <w:ilvl w:val="0"/>
          <w:numId w:val="1"/>
        </w:numPr>
        <w:spacing w:after="0" w:line="360" w:lineRule="auto"/>
        <w:ind w:left="771" w:hanging="442"/>
        <w:jc w:val="both"/>
        <w:textAlignment w:val="baseline"/>
      </w:pPr>
      <w:r w:rsidRPr="00E63CC1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Система образования Великобритании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 xml:space="preserve"> </w:t>
      </w:r>
      <w:r w:rsidRPr="003E5F3C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https://ru.wikipedia.org/wiki/Система_образования_Великобритании</w:t>
      </w:r>
      <w:r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3E5F3C">
        <w:rPr>
          <w:rFonts w:ascii="Times New Roman" w:hAnsi="Times New Roman"/>
          <w:sz w:val="28"/>
          <w:szCs w:val="28"/>
        </w:rPr>
        <w:t>https://portal-slovo.ru/pedagogy/41987.php</w:t>
      </w:r>
      <w:r>
        <w:rPr>
          <w:rFonts w:ascii="Times New Roman" w:hAnsi="Times New Roman"/>
          <w:sz w:val="28"/>
          <w:szCs w:val="28"/>
        </w:rPr>
        <w:t>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3E5F3C">
        <w:rPr>
          <w:rFonts w:ascii="Times New Roman" w:hAnsi="Times New Roman"/>
          <w:sz w:val="28"/>
          <w:szCs w:val="28"/>
        </w:rPr>
        <w:t>https://knowledge.allbest.ru/pedagogics/3c0b65635a2bd69a5c43a89521316d27_0.html</w:t>
      </w:r>
      <w:r>
        <w:rPr>
          <w:rFonts w:ascii="Times New Roman" w:hAnsi="Times New Roman"/>
          <w:sz w:val="28"/>
          <w:szCs w:val="28"/>
        </w:rPr>
        <w:t>.</w:t>
      </w:r>
    </w:p>
    <w:p w:rsidR="00975135" w:rsidRPr="00E63CC1" w:rsidRDefault="00975135" w:rsidP="003E5F3C">
      <w:pPr>
        <w:pStyle w:val="ListParagraph"/>
        <w:numPr>
          <w:ilvl w:val="0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8"/>
          <w:szCs w:val="28"/>
        </w:rPr>
      </w:pPr>
      <w:r w:rsidRPr="00E63CC1">
        <w:rPr>
          <w:rFonts w:ascii="Times New Roman" w:hAnsi="Times New Roman"/>
          <w:sz w:val="28"/>
          <w:szCs w:val="28"/>
        </w:rPr>
        <w:t>http://referatwork.ru/category/istoria/view/78848_razvitie_obrazovaniya_v_velikobritanii</w:t>
      </w:r>
      <w:r>
        <w:rPr>
          <w:rFonts w:ascii="Times New Roman" w:hAnsi="Times New Roman"/>
          <w:sz w:val="28"/>
          <w:szCs w:val="28"/>
        </w:rPr>
        <w:t>.</w:t>
      </w:r>
    </w:p>
    <w:p w:rsidR="00975135" w:rsidRDefault="00975135" w:rsidP="00E8688C">
      <w:pPr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Практическая часть</w:t>
      </w:r>
    </w:p>
    <w:p w:rsidR="00975135" w:rsidRDefault="00975135" w:rsidP="00E8688C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работа №1</w:t>
      </w:r>
    </w:p>
    <w:p w:rsidR="00975135" w:rsidRPr="00E25E6B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Составление теста </w:t>
      </w:r>
      <w:r w:rsidRPr="00997635">
        <w:rPr>
          <w:rFonts w:ascii="Times New Roman" w:hAnsi="Times New Roman"/>
          <w:b/>
          <w:sz w:val="28"/>
          <w:szCs w:val="28"/>
        </w:rPr>
        <w:t xml:space="preserve">на тему «Образование в </w:t>
      </w:r>
      <w:r>
        <w:rPr>
          <w:rFonts w:ascii="Times New Roman" w:hAnsi="Times New Roman"/>
          <w:b/>
          <w:sz w:val="28"/>
          <w:szCs w:val="28"/>
        </w:rPr>
        <w:t>Великобритании»</w:t>
      </w:r>
    </w:p>
    <w:p w:rsidR="00975135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системе</w:t>
      </w:r>
      <w:r w:rsidRPr="00997635">
        <w:rPr>
          <w:rFonts w:ascii="Times New Roman" w:hAnsi="Times New Roman"/>
          <w:b/>
          <w:sz w:val="28"/>
          <w:szCs w:val="28"/>
        </w:rPr>
        <w:t xml:space="preserve"> интерактивного голосования </w:t>
      </w:r>
      <w:r w:rsidRPr="00997635">
        <w:rPr>
          <w:rFonts w:ascii="Times New Roman" w:hAnsi="Times New Roman"/>
          <w:b/>
          <w:sz w:val="28"/>
          <w:szCs w:val="28"/>
          <w:lang w:val="en-US"/>
        </w:rPr>
        <w:t>TBVRF</w:t>
      </w:r>
      <w:r w:rsidRPr="00997635">
        <w:rPr>
          <w:rFonts w:ascii="Times New Roman" w:hAnsi="Times New Roman"/>
          <w:b/>
          <w:sz w:val="28"/>
          <w:szCs w:val="28"/>
        </w:rPr>
        <w:t xml:space="preserve"> 4000028</w:t>
      </w:r>
    </w:p>
    <w:p w:rsidR="00975135" w:rsidRPr="00997635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2" o:spid="_x0000_s1026" type="#_x0000_t75" style="position:absolute;left:0;text-align:left;margin-left:1.8pt;margin-top:22.1pt;width:507.15pt;height:282.35pt;z-index:-251660800;visibility:visible" wrapcoords="-32 0 -32 21543 21600 21543 21600 0 -32 0">
            <v:imagedata r:id="rId8" o:title=""/>
            <w10:wrap type="tight"/>
          </v:shape>
        </w:pict>
      </w:r>
    </w:p>
    <w:p w:rsidR="00975135" w:rsidRDefault="00975135" w:rsidP="00E8688C">
      <w:pPr>
        <w:spacing w:after="0"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E868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Практическая работа №2</w:t>
      </w:r>
    </w:p>
    <w:p w:rsidR="00975135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Тестирование в подгруппе  (13 человек)</w:t>
      </w:r>
    </w:p>
    <w:p w:rsidR="00975135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</w:t>
      </w:r>
      <w:r w:rsidRPr="00997635">
        <w:rPr>
          <w:rFonts w:ascii="Times New Roman" w:hAnsi="Times New Roman"/>
          <w:b/>
          <w:sz w:val="28"/>
          <w:szCs w:val="28"/>
        </w:rPr>
        <w:t xml:space="preserve"> тему</w:t>
      </w:r>
      <w:r>
        <w:rPr>
          <w:rFonts w:ascii="Times New Roman" w:hAnsi="Times New Roman"/>
          <w:b/>
          <w:sz w:val="28"/>
          <w:szCs w:val="28"/>
        </w:rPr>
        <w:t>:</w:t>
      </w:r>
      <w:r w:rsidRPr="00997635">
        <w:rPr>
          <w:rFonts w:ascii="Times New Roman" w:hAnsi="Times New Roman"/>
          <w:b/>
          <w:sz w:val="28"/>
          <w:szCs w:val="28"/>
        </w:rPr>
        <w:t xml:space="preserve"> «Образование в </w:t>
      </w:r>
      <w:r>
        <w:rPr>
          <w:rFonts w:ascii="Times New Roman" w:hAnsi="Times New Roman"/>
          <w:b/>
          <w:sz w:val="28"/>
          <w:szCs w:val="28"/>
        </w:rPr>
        <w:t>Великобритании» в системе</w:t>
      </w:r>
      <w:r w:rsidRPr="00997635">
        <w:rPr>
          <w:rFonts w:ascii="Times New Roman" w:hAnsi="Times New Roman"/>
          <w:b/>
          <w:sz w:val="28"/>
          <w:szCs w:val="28"/>
        </w:rPr>
        <w:t xml:space="preserve"> интерактивного </w:t>
      </w:r>
    </w:p>
    <w:p w:rsidR="00975135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635">
        <w:rPr>
          <w:rFonts w:ascii="Times New Roman" w:hAnsi="Times New Roman"/>
          <w:b/>
          <w:sz w:val="28"/>
          <w:szCs w:val="28"/>
        </w:rPr>
        <w:t xml:space="preserve">голосования </w:t>
      </w:r>
      <w:r w:rsidRPr="00997635">
        <w:rPr>
          <w:rFonts w:ascii="Times New Roman" w:hAnsi="Times New Roman"/>
          <w:b/>
          <w:sz w:val="28"/>
          <w:szCs w:val="28"/>
          <w:lang w:val="en-US"/>
        </w:rPr>
        <w:t>TBVRF</w:t>
      </w:r>
      <w:r w:rsidRPr="00997635">
        <w:rPr>
          <w:rFonts w:ascii="Times New Roman" w:hAnsi="Times New Roman"/>
          <w:b/>
          <w:sz w:val="28"/>
          <w:szCs w:val="28"/>
        </w:rPr>
        <w:t xml:space="preserve"> 4000028</w:t>
      </w:r>
    </w:p>
    <w:p w:rsidR="00975135" w:rsidRDefault="00975135" w:rsidP="00E868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тестирования</w:t>
      </w:r>
    </w:p>
    <w:p w:rsidR="00975135" w:rsidRDefault="00975135" w:rsidP="00E868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5" o:spid="_x0000_s1027" type="#_x0000_t75" style="position:absolute;left:0;text-align:left;margin-left:0;margin-top:23.8pt;width:449.6pt;height:447.9pt;z-index:-251659776;visibility:visible;mso-position-horizontal:center" wrapcoords="-36 0 -36 21564 21600 21564 21600 0 -36 0">
            <v:imagedata r:id="rId9" o:title=""/>
            <w10:wrap type="tight"/>
          </v:shape>
        </w:pic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Практическая работа №3</w:t>
      </w:r>
    </w:p>
    <w:p w:rsidR="00975135" w:rsidRDefault="00975135" w:rsidP="00AA7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C97431">
        <w:rPr>
          <w:rFonts w:ascii="Times New Roman" w:hAnsi="Times New Roman"/>
          <w:noProof/>
          <w:sz w:val="28"/>
          <w:szCs w:val="28"/>
        </w:rPr>
        <w:pict>
          <v:shape id="_x0000_i1026" type="#_x0000_t75" style="width:149.25pt;height:295.5pt;visibility:visible">
            <v:imagedata r:id="rId10" o:title=""/>
          </v:shape>
        </w:pict>
      </w:r>
      <w:r w:rsidRPr="00C97431">
        <w:rPr>
          <w:rFonts w:ascii="Times New Roman" w:hAnsi="Times New Roman"/>
          <w:noProof/>
          <w:sz w:val="28"/>
          <w:szCs w:val="28"/>
        </w:rPr>
        <w:pict>
          <v:shape id="Рисунок 3" o:spid="_x0000_i1027" type="#_x0000_t75" style="width:162pt;height:292.5pt;visibility:visible">
            <v:imagedata r:id="rId11" o:title=""/>
          </v:shape>
        </w:pict>
      </w:r>
      <w:r w:rsidRPr="00C97431">
        <w:rPr>
          <w:rFonts w:ascii="Times New Roman" w:hAnsi="Times New Roman"/>
          <w:noProof/>
          <w:sz w:val="28"/>
          <w:szCs w:val="28"/>
        </w:rPr>
        <w:pict>
          <v:shape id="Рисунок 5" o:spid="_x0000_i1028" type="#_x0000_t75" style="width:143.25pt;height:255pt;visibility:visible">
            <v:imagedata r:id="rId12" o:title=""/>
          </v:shape>
        </w:pict>
      </w:r>
    </w:p>
    <w:p w:rsidR="00975135" w:rsidRDefault="00975135" w:rsidP="00AA7217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C97431">
        <w:rPr>
          <w:rFonts w:ascii="Times New Roman" w:hAnsi="Times New Roman"/>
          <w:noProof/>
          <w:sz w:val="28"/>
          <w:szCs w:val="28"/>
        </w:rPr>
        <w:pict>
          <v:shape id="Рисунок 6" o:spid="_x0000_i1029" type="#_x0000_t75" style="width:135pt;height:180pt;visibility:visible">
            <v:imagedata r:id="rId13" o:title=""/>
          </v:shape>
        </w:pict>
      </w:r>
      <w:r w:rsidRPr="00C97431">
        <w:rPr>
          <w:rFonts w:ascii="Times New Roman" w:hAnsi="Times New Roman"/>
          <w:noProof/>
          <w:sz w:val="28"/>
          <w:szCs w:val="28"/>
        </w:rPr>
        <w:pict>
          <v:shape id="Рисунок 4" o:spid="_x0000_i1030" type="#_x0000_t75" style="width:147pt;height:135pt;visibility:visible">
            <v:imagedata r:id="rId14" o:title=""/>
          </v:shape>
        </w:pict>
      </w:r>
      <w:r w:rsidRPr="00C97431">
        <w:rPr>
          <w:rFonts w:ascii="Times New Roman" w:hAnsi="Times New Roman"/>
          <w:noProof/>
          <w:sz w:val="28"/>
          <w:szCs w:val="28"/>
        </w:rPr>
        <w:pict>
          <v:shape id="Рисунок 2" o:spid="_x0000_i1031" type="#_x0000_t75" style="width:137.25pt;height:137.25pt;visibility:visible">
            <v:imagedata r:id="rId15" o:title=""/>
          </v:shape>
        </w:pict>
      </w:r>
    </w:p>
    <w:p w:rsidR="00975135" w:rsidRDefault="00975135" w:rsidP="00AA7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75135" w:rsidRDefault="00975135" w:rsidP="003533CE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Практическая работа №4</w: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Сравнительная таблица</w: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Английской и Российской систем среднего образования.</w: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73"/>
        <w:gridCol w:w="3474"/>
        <w:gridCol w:w="3474"/>
      </w:tblGrid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46"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4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Позиция сравнений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32"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4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Россия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46"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4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Англия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Срок обучения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11 лет (с 6,5)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11 лет (с 4-5)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Разделение учебного года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четверти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триместры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Кол-во каникул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Длительность урока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35-45 мин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30-60 мин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Длительность учебного года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сентябрь-май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4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</w:t>
            </w: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ентябрь-июль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Система оценок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балльная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буквенная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Школьная форма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есть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Выпускные экзамены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ЕГЭ- позволяет поступить в ВУЗ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GCSE</w:t>
            </w: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 xml:space="preserve"> (не дает права на поступление в ВУЗ)</w:t>
            </w:r>
          </w:p>
        </w:tc>
      </w:tr>
      <w:tr w:rsidR="00975135" w:rsidRPr="00A10C69" w:rsidTr="00B54CDD">
        <w:tc>
          <w:tcPr>
            <w:tcW w:w="3473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Бесплатное школьное о</w:t>
            </w: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б</w:t>
            </w: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разование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есть</w:t>
            </w:r>
          </w:p>
        </w:tc>
        <w:tc>
          <w:tcPr>
            <w:tcW w:w="3474" w:type="dxa"/>
            <w:vAlign w:val="center"/>
          </w:tcPr>
          <w:p w:rsidR="00975135" w:rsidRPr="00A10C69" w:rsidRDefault="00975135" w:rsidP="00B54CDD">
            <w:pPr>
              <w:pStyle w:val="c15"/>
              <w:spacing w:before="0" w:beforeAutospacing="0" w:after="0" w:afterAutospacing="0" w:line="240" w:lineRule="atLeast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 w:rsidRPr="00A10C69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есть</w:t>
            </w:r>
          </w:p>
        </w:tc>
      </w:tr>
    </w:tbl>
    <w:p w:rsidR="00975135" w:rsidRPr="006720AF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Pr="003B1E0F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B1E0F">
        <w:rPr>
          <w:rFonts w:ascii="Times New Roman" w:hAnsi="Times New Roman"/>
          <w:b/>
          <w:sz w:val="28"/>
          <w:szCs w:val="28"/>
        </w:rPr>
        <w:t>Практическая работа №5</w:t>
      </w:r>
    </w:p>
    <w:p w:rsidR="00975135" w:rsidRPr="003B1E0F" w:rsidRDefault="00975135" w:rsidP="00EC76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1E0F">
        <w:rPr>
          <w:rFonts w:ascii="Times New Roman" w:hAnsi="Times New Roman"/>
          <w:b/>
          <w:sz w:val="28"/>
          <w:szCs w:val="28"/>
        </w:rPr>
        <w:t>Повторное тестирование в подгруппе  (13 человек)</w:t>
      </w:r>
    </w:p>
    <w:p w:rsidR="00975135" w:rsidRPr="003B1E0F" w:rsidRDefault="00975135" w:rsidP="00EC76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1E0F">
        <w:rPr>
          <w:rFonts w:ascii="Times New Roman" w:hAnsi="Times New Roman"/>
          <w:b/>
          <w:sz w:val="28"/>
          <w:szCs w:val="28"/>
        </w:rPr>
        <w:t xml:space="preserve"> на  тему: «Образование в Великобритании» в системе интерактивного </w:t>
      </w:r>
    </w:p>
    <w:p w:rsidR="00975135" w:rsidRPr="003B1E0F" w:rsidRDefault="00975135" w:rsidP="00EC76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1E0F">
        <w:rPr>
          <w:rFonts w:ascii="Times New Roman" w:hAnsi="Times New Roman"/>
          <w:b/>
          <w:sz w:val="28"/>
          <w:szCs w:val="28"/>
        </w:rPr>
        <w:t xml:space="preserve">голосования </w:t>
      </w:r>
      <w:r w:rsidRPr="003B1E0F">
        <w:rPr>
          <w:rFonts w:ascii="Times New Roman" w:hAnsi="Times New Roman"/>
          <w:b/>
          <w:sz w:val="28"/>
          <w:szCs w:val="28"/>
          <w:lang w:val="en-US"/>
        </w:rPr>
        <w:t>TBVRF</w:t>
      </w:r>
      <w:r w:rsidRPr="003B1E0F">
        <w:rPr>
          <w:rFonts w:ascii="Times New Roman" w:hAnsi="Times New Roman"/>
          <w:b/>
          <w:sz w:val="28"/>
          <w:szCs w:val="28"/>
        </w:rPr>
        <w:t xml:space="preserve"> 4000028</w:t>
      </w:r>
    </w:p>
    <w:p w:rsidR="00975135" w:rsidRPr="003B1E0F" w:rsidRDefault="00975135" w:rsidP="00EC76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1E0F">
        <w:rPr>
          <w:rFonts w:ascii="Times New Roman" w:hAnsi="Times New Roman"/>
          <w:b/>
          <w:sz w:val="28"/>
          <w:szCs w:val="28"/>
        </w:rPr>
        <w:t>Результаты тестирования</w:t>
      </w:r>
    </w:p>
    <w:p w:rsidR="00975135" w:rsidRPr="003B1E0F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group id="_x0000_s1028" style="position:absolute;left:0;text-align:left;margin-left:22pt;margin-top:.25pt;width:467.15pt;height:558pt;z-index:251659776" coordorigin="1574,3987" coordsize="9343,11160">
            <v:group id="_x0000_s1029" style="position:absolute;left:1574;top:3987;width:9343;height:11160" coordorigin="1706,1145" coordsize="9343,9248">
              <v:shape id="_x0000_s1030" type="#_x0000_t75" style="position:absolute;left:1711;top:1145;width:9335;height:4817;mso-position-horizontal:center">
                <v:imagedata r:id="rId16" o:title=""/>
              </v:shape>
              <v:shape id="_x0000_s1031" type="#_x0000_t75" style="position:absolute;left:1706;top:5956;width:9343;height:4437">
                <v:imagedata r:id="rId17" o:title=""/>
              </v:shape>
            </v:group>
            <v:rect id="_x0000_s1032" style="position:absolute;left:7844;top:5967;width:1980;height:360" stroked="f"/>
          </v:group>
        </w:pic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Приложения</w:t>
      </w:r>
    </w:p>
    <w:p w:rsidR="00975135" w:rsidRDefault="00975135" w:rsidP="008167B9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 w:rsidRPr="00146D0A">
        <w:rPr>
          <w:rFonts w:ascii="Times New Roman" w:hAnsi="Times New Roman"/>
          <w:sz w:val="28"/>
          <w:szCs w:val="28"/>
        </w:rPr>
        <w:t>Приложение №1</w:t>
      </w:r>
    </w:p>
    <w:p w:rsidR="00975135" w:rsidRPr="002912D8" w:rsidRDefault="00975135" w:rsidP="002912D8">
      <w:pPr>
        <w:shd w:val="clear" w:color="auto" w:fill="FFFFFF"/>
        <w:spacing w:after="0" w:line="360" w:lineRule="auto"/>
        <w:ind w:left="5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«</w:t>
      </w:r>
      <w:r w:rsidRPr="002912D8">
        <w:rPr>
          <w:rFonts w:ascii="Times New Roman" w:hAnsi="Times New Roman"/>
          <w:sz w:val="28"/>
          <w:szCs w:val="28"/>
        </w:rPr>
        <w:t>Primary School</w:t>
      </w:r>
      <w:r>
        <w:rPr>
          <w:rFonts w:ascii="Times New Roman" w:hAnsi="Times New Roman"/>
          <w:sz w:val="28"/>
          <w:szCs w:val="28"/>
        </w:rPr>
        <w:t>»</w:t>
      </w:r>
    </w:p>
    <w:p w:rsidR="00975135" w:rsidRPr="002912D8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11" o:spid="_x0000_s1033" type="#_x0000_t75" alt="http://uk.rukivnogi.com/images/articles/1(549).jpg" style="position:absolute;left:0;text-align:left;margin-left:116.25pt;margin-top:3.15pt;width:329.3pt;height:229.45pt;z-index:251654656;visibility:visible;mso-wrap-distance-left:0;mso-wrap-distance-right:0;mso-position-vertical-relative:lin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" o:allowoverlap="f">
            <v:imagedata r:id="rId18" o:title=""/>
            <o:lock v:ext="edit" aspectratio="f"/>
            <w10:wrap type="square"/>
          </v:shape>
        </w:pict>
      </w:r>
    </w:p>
    <w:p w:rsidR="00975135" w:rsidRPr="002912D8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Pr="002912D8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Pr="002912D8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Pr="00146D0A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 w:rsidRPr="00146D0A">
        <w:rPr>
          <w:rFonts w:ascii="Times New Roman" w:hAnsi="Times New Roman"/>
          <w:sz w:val="28"/>
          <w:szCs w:val="28"/>
        </w:rPr>
        <w:t>Приложение №2</w: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" o:spid="_x0000_s1034" type="#_x0000_t75" alt="shkolnoe-obrazovanie-v-Velikobritanyi" style="position:absolute;left:0;text-align:left;margin-left:60.5pt;margin-top:5.2pt;width:418pt;height:223.15pt;z-index:-251657728;visibility:visible" wrapcoords="43 68 43 21125 21301 21125 21301 68 43 6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">
            <v:imagedata r:id="rId19" o:title=""/>
            <o:lock v:ext="edit" aspectratio="f"/>
            <w10:wrap type="tight"/>
          </v:shape>
        </w:pic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Pr="002912D8" w:rsidRDefault="00975135" w:rsidP="002912D8">
      <w:pPr>
        <w:shd w:val="clear" w:color="auto" w:fill="FFFFFF"/>
        <w:spacing w:after="0" w:line="360" w:lineRule="auto"/>
        <w:ind w:left="5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«</w:t>
      </w:r>
      <w:r w:rsidRPr="002912D8">
        <w:rPr>
          <w:rFonts w:ascii="Times New Roman" w:hAnsi="Times New Roman"/>
          <w:sz w:val="28"/>
          <w:szCs w:val="28"/>
        </w:rPr>
        <w:t>Junior School»</w:t>
      </w:r>
    </w:p>
    <w:p w:rsidR="00975135" w:rsidRPr="00240E9D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46D0A">
        <w:rPr>
          <w:rFonts w:ascii="Times New Roman" w:hAnsi="Times New Roman"/>
          <w:sz w:val="28"/>
          <w:szCs w:val="28"/>
        </w:rPr>
        <w:t>Приложение №3</w: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5" type="#_x0000_t75" alt="sdacha-TOEFL-testa" style="position:absolute;left:0;text-align:left;margin-left:99pt;margin-top:1.85pt;width:319.8pt;height:222.55pt;z-index:-251655680;visibility:visible" wrapcoords="51 73 51 21091 21245 21091 21245 73 51 7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">
            <v:imagedata r:id="rId20" o:title=""/>
            <o:lock v:ext="edit" aspectratio="f"/>
            <w10:wrap type="tight"/>
          </v:shape>
        </w:pict>
      </w: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</w:rPr>
      </w:pPr>
    </w:p>
    <w:p w:rsidR="00975135" w:rsidRPr="00146D0A" w:rsidRDefault="00975135" w:rsidP="00196747">
      <w:pPr>
        <w:spacing w:line="360" w:lineRule="auto"/>
        <w:ind w:firstLine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Экзамен на </w:t>
      </w:r>
      <w:r>
        <w:rPr>
          <w:rFonts w:ascii="Times New Roman" w:hAnsi="Times New Roman"/>
          <w:sz w:val="28"/>
          <w:szCs w:val="28"/>
          <w:lang w:val="en-US"/>
        </w:rPr>
        <w:t>GNVO</w:t>
      </w: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" o:spid="_x0000_s1036" type="#_x0000_t75" alt="Ð¨ÐºÐ¾Ð»ÑÐ½Ð°Ñ ÑÐ¾ÑÐ¼Ð° Ð² ÐÐ½Ð³Ð»Ð¸Ð¸" style="position:absolute;left:0;text-align:left;margin-left:8.3pt;margin-top:30.25pt;width:477.15pt;height:332.15pt;z-index:-251658752;visibility:visible" wrapcoords="34 49 34 21259 21362 21259 21362 49 34 4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">
            <v:imagedata r:id="rId21" o:title=""/>
            <o:lock v:ext="edit" aspectratio="f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Приложение №4</w:t>
      </w: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0756E0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75135" w:rsidRPr="00334481" w:rsidRDefault="00975135" w:rsidP="003344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образцы школьной формы в Англии</w:t>
      </w:r>
    </w:p>
    <w:sectPr w:rsidR="00975135" w:rsidRPr="00334481" w:rsidSect="00883FA8">
      <w:footerReference w:type="default" r:id="rId22"/>
      <w:pgSz w:w="11906" w:h="16838" w:code="9"/>
      <w:pgMar w:top="567" w:right="567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135" w:rsidRDefault="00975135" w:rsidP="00DC0A47">
      <w:pPr>
        <w:spacing w:after="0" w:line="240" w:lineRule="auto"/>
      </w:pPr>
      <w:r>
        <w:separator/>
      </w:r>
    </w:p>
  </w:endnote>
  <w:endnote w:type="continuationSeparator" w:id="0">
    <w:p w:rsidR="00975135" w:rsidRDefault="00975135" w:rsidP="00DC0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135" w:rsidRDefault="00975135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135" w:rsidRDefault="00975135" w:rsidP="00DC0A47">
      <w:pPr>
        <w:spacing w:after="0" w:line="240" w:lineRule="auto"/>
      </w:pPr>
      <w:r>
        <w:separator/>
      </w:r>
    </w:p>
  </w:footnote>
  <w:footnote w:type="continuationSeparator" w:id="0">
    <w:p w:rsidR="00975135" w:rsidRDefault="00975135" w:rsidP="00DC0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723D"/>
    <w:multiLevelType w:val="hybridMultilevel"/>
    <w:tmpl w:val="735E3914"/>
    <w:lvl w:ilvl="0" w:tplc="6AFCE22C">
      <w:start w:val="4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F5727FC"/>
    <w:multiLevelType w:val="multilevel"/>
    <w:tmpl w:val="5018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15224"/>
    <w:multiLevelType w:val="multilevel"/>
    <w:tmpl w:val="C9B6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0C189C"/>
    <w:multiLevelType w:val="multilevel"/>
    <w:tmpl w:val="89D6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4148D3"/>
    <w:multiLevelType w:val="multilevel"/>
    <w:tmpl w:val="EF425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E06588B"/>
    <w:multiLevelType w:val="multilevel"/>
    <w:tmpl w:val="3E28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647B02"/>
    <w:multiLevelType w:val="multilevel"/>
    <w:tmpl w:val="A858A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1815BBA"/>
    <w:multiLevelType w:val="hybridMultilevel"/>
    <w:tmpl w:val="D60AF982"/>
    <w:lvl w:ilvl="0" w:tplc="0622ADEC">
      <w:start w:val="4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8">
    <w:nsid w:val="46920205"/>
    <w:multiLevelType w:val="multilevel"/>
    <w:tmpl w:val="7F58B66C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A19700F"/>
    <w:multiLevelType w:val="multilevel"/>
    <w:tmpl w:val="5C80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194631"/>
    <w:multiLevelType w:val="multilevel"/>
    <w:tmpl w:val="015C7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A512FA0"/>
    <w:multiLevelType w:val="hybridMultilevel"/>
    <w:tmpl w:val="A686D116"/>
    <w:lvl w:ilvl="0" w:tplc="8A14A84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B8D077E"/>
    <w:multiLevelType w:val="hybridMultilevel"/>
    <w:tmpl w:val="75D4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1315258"/>
    <w:multiLevelType w:val="hybridMultilevel"/>
    <w:tmpl w:val="762CD7E2"/>
    <w:lvl w:ilvl="0" w:tplc="8A14A84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6830418"/>
    <w:multiLevelType w:val="multilevel"/>
    <w:tmpl w:val="7EAAB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7377CFB"/>
    <w:multiLevelType w:val="multilevel"/>
    <w:tmpl w:val="DD8E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1D7F65"/>
    <w:multiLevelType w:val="multilevel"/>
    <w:tmpl w:val="38F0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BB4EBF"/>
    <w:multiLevelType w:val="hybridMultilevel"/>
    <w:tmpl w:val="4FFE1A68"/>
    <w:lvl w:ilvl="0" w:tplc="367EF014">
      <w:start w:val="1"/>
      <w:numFmt w:val="decimal"/>
      <w:lvlText w:val="%1."/>
      <w:lvlJc w:val="left"/>
      <w:pPr>
        <w:tabs>
          <w:tab w:val="num" w:pos="1015"/>
        </w:tabs>
        <w:ind w:left="101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8">
    <w:nsid w:val="7F45590B"/>
    <w:multiLevelType w:val="hybridMultilevel"/>
    <w:tmpl w:val="EF0896AA"/>
    <w:lvl w:ilvl="0" w:tplc="FB3E09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8"/>
  </w:num>
  <w:num w:numId="5">
    <w:abstractNumId w:val="11"/>
  </w:num>
  <w:num w:numId="6">
    <w:abstractNumId w:val="12"/>
  </w:num>
  <w:num w:numId="7">
    <w:abstractNumId w:val="17"/>
  </w:num>
  <w:num w:numId="8">
    <w:abstractNumId w:val="7"/>
  </w:num>
  <w:num w:numId="9">
    <w:abstractNumId w:val="5"/>
  </w:num>
  <w:num w:numId="10">
    <w:abstractNumId w:val="1"/>
  </w:num>
  <w:num w:numId="11">
    <w:abstractNumId w:val="3"/>
  </w:num>
  <w:num w:numId="12">
    <w:abstractNumId w:val="9"/>
  </w:num>
  <w:num w:numId="13">
    <w:abstractNumId w:val="15"/>
  </w:num>
  <w:num w:numId="14">
    <w:abstractNumId w:val="16"/>
  </w:num>
  <w:num w:numId="15">
    <w:abstractNumId w:val="2"/>
  </w:num>
  <w:num w:numId="16">
    <w:abstractNumId w:val="14"/>
  </w:num>
  <w:num w:numId="17">
    <w:abstractNumId w:val="6"/>
  </w:num>
  <w:num w:numId="18">
    <w:abstractNumId w:val="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5F5"/>
    <w:rsid w:val="000053FD"/>
    <w:rsid w:val="00005CF0"/>
    <w:rsid w:val="00006C3F"/>
    <w:rsid w:val="00016816"/>
    <w:rsid w:val="0003281D"/>
    <w:rsid w:val="00033DE1"/>
    <w:rsid w:val="00044BDA"/>
    <w:rsid w:val="00051E89"/>
    <w:rsid w:val="0005766A"/>
    <w:rsid w:val="00065738"/>
    <w:rsid w:val="000748D7"/>
    <w:rsid w:val="000752CA"/>
    <w:rsid w:val="000756E0"/>
    <w:rsid w:val="00084408"/>
    <w:rsid w:val="00091853"/>
    <w:rsid w:val="00092927"/>
    <w:rsid w:val="000A5DC4"/>
    <w:rsid w:val="000B6D8B"/>
    <w:rsid w:val="000D653C"/>
    <w:rsid w:val="000D7F9D"/>
    <w:rsid w:val="000E6975"/>
    <w:rsid w:val="000E7BFA"/>
    <w:rsid w:val="000F1D47"/>
    <w:rsid w:val="00114A7C"/>
    <w:rsid w:val="00125BF0"/>
    <w:rsid w:val="001338CD"/>
    <w:rsid w:val="00137F74"/>
    <w:rsid w:val="00146D0A"/>
    <w:rsid w:val="001607DB"/>
    <w:rsid w:val="00175CC3"/>
    <w:rsid w:val="0017753D"/>
    <w:rsid w:val="00182AEF"/>
    <w:rsid w:val="00185454"/>
    <w:rsid w:val="00187018"/>
    <w:rsid w:val="00196747"/>
    <w:rsid w:val="001A08AF"/>
    <w:rsid w:val="001A0E7F"/>
    <w:rsid w:val="001A532B"/>
    <w:rsid w:val="001B311A"/>
    <w:rsid w:val="001B6638"/>
    <w:rsid w:val="001E606C"/>
    <w:rsid w:val="001E6325"/>
    <w:rsid w:val="0020237F"/>
    <w:rsid w:val="002042C1"/>
    <w:rsid w:val="00206C07"/>
    <w:rsid w:val="002136CA"/>
    <w:rsid w:val="002227E5"/>
    <w:rsid w:val="002265AD"/>
    <w:rsid w:val="00240E9D"/>
    <w:rsid w:val="00274096"/>
    <w:rsid w:val="00274B9C"/>
    <w:rsid w:val="0028109C"/>
    <w:rsid w:val="0028779A"/>
    <w:rsid w:val="002912D8"/>
    <w:rsid w:val="002932FC"/>
    <w:rsid w:val="002A3C87"/>
    <w:rsid w:val="002A4232"/>
    <w:rsid w:val="002B1361"/>
    <w:rsid w:val="002C4B1B"/>
    <w:rsid w:val="002D1359"/>
    <w:rsid w:val="00301C01"/>
    <w:rsid w:val="00322E82"/>
    <w:rsid w:val="00325E20"/>
    <w:rsid w:val="00334481"/>
    <w:rsid w:val="003533CE"/>
    <w:rsid w:val="00355E5A"/>
    <w:rsid w:val="00356CDD"/>
    <w:rsid w:val="00364DE8"/>
    <w:rsid w:val="003739B7"/>
    <w:rsid w:val="00393265"/>
    <w:rsid w:val="003A006D"/>
    <w:rsid w:val="003B1E0F"/>
    <w:rsid w:val="003B26C1"/>
    <w:rsid w:val="003B7972"/>
    <w:rsid w:val="003E5F3C"/>
    <w:rsid w:val="0040692F"/>
    <w:rsid w:val="00406E0F"/>
    <w:rsid w:val="00420AEC"/>
    <w:rsid w:val="0042499E"/>
    <w:rsid w:val="0042565E"/>
    <w:rsid w:val="004268C5"/>
    <w:rsid w:val="00437902"/>
    <w:rsid w:val="00442BFC"/>
    <w:rsid w:val="0044617B"/>
    <w:rsid w:val="0045174F"/>
    <w:rsid w:val="00454899"/>
    <w:rsid w:val="00473CC4"/>
    <w:rsid w:val="00475E22"/>
    <w:rsid w:val="00484A4F"/>
    <w:rsid w:val="00484A64"/>
    <w:rsid w:val="00484B83"/>
    <w:rsid w:val="00490487"/>
    <w:rsid w:val="00494166"/>
    <w:rsid w:val="004C0236"/>
    <w:rsid w:val="004C10C7"/>
    <w:rsid w:val="004C7C2B"/>
    <w:rsid w:val="004D1A47"/>
    <w:rsid w:val="004E3A8B"/>
    <w:rsid w:val="0050110A"/>
    <w:rsid w:val="0050458C"/>
    <w:rsid w:val="005115A7"/>
    <w:rsid w:val="00521F58"/>
    <w:rsid w:val="00540B3F"/>
    <w:rsid w:val="00545E45"/>
    <w:rsid w:val="005508F1"/>
    <w:rsid w:val="00591982"/>
    <w:rsid w:val="00597331"/>
    <w:rsid w:val="005A2DC8"/>
    <w:rsid w:val="005B754C"/>
    <w:rsid w:val="005C7BD6"/>
    <w:rsid w:val="005D4215"/>
    <w:rsid w:val="005F134C"/>
    <w:rsid w:val="006274C8"/>
    <w:rsid w:val="0063100D"/>
    <w:rsid w:val="0064295E"/>
    <w:rsid w:val="00644FA1"/>
    <w:rsid w:val="00645B82"/>
    <w:rsid w:val="00654D62"/>
    <w:rsid w:val="006720AF"/>
    <w:rsid w:val="00686097"/>
    <w:rsid w:val="006873DA"/>
    <w:rsid w:val="006A3C83"/>
    <w:rsid w:val="006C5C73"/>
    <w:rsid w:val="006D389B"/>
    <w:rsid w:val="006E1D74"/>
    <w:rsid w:val="00703F71"/>
    <w:rsid w:val="00724E37"/>
    <w:rsid w:val="00741E5E"/>
    <w:rsid w:val="007575C0"/>
    <w:rsid w:val="00757B1C"/>
    <w:rsid w:val="00762E36"/>
    <w:rsid w:val="0076547B"/>
    <w:rsid w:val="00782C7F"/>
    <w:rsid w:val="007A3923"/>
    <w:rsid w:val="007A63C7"/>
    <w:rsid w:val="007A6F22"/>
    <w:rsid w:val="007B28F1"/>
    <w:rsid w:val="007C3764"/>
    <w:rsid w:val="007C7627"/>
    <w:rsid w:val="007D420B"/>
    <w:rsid w:val="007D4B00"/>
    <w:rsid w:val="007F47B3"/>
    <w:rsid w:val="00802240"/>
    <w:rsid w:val="00803E86"/>
    <w:rsid w:val="008148BC"/>
    <w:rsid w:val="00814D85"/>
    <w:rsid w:val="0081526C"/>
    <w:rsid w:val="00815B26"/>
    <w:rsid w:val="008164B0"/>
    <w:rsid w:val="008167B9"/>
    <w:rsid w:val="00826485"/>
    <w:rsid w:val="00837FDF"/>
    <w:rsid w:val="0084098A"/>
    <w:rsid w:val="00856574"/>
    <w:rsid w:val="0087517E"/>
    <w:rsid w:val="00883FA8"/>
    <w:rsid w:val="008901D2"/>
    <w:rsid w:val="008A7919"/>
    <w:rsid w:val="008B5EC0"/>
    <w:rsid w:val="008E0277"/>
    <w:rsid w:val="008E3826"/>
    <w:rsid w:val="008F4045"/>
    <w:rsid w:val="0092180C"/>
    <w:rsid w:val="00921EAD"/>
    <w:rsid w:val="00933E93"/>
    <w:rsid w:val="009344CF"/>
    <w:rsid w:val="00935559"/>
    <w:rsid w:val="00940AC8"/>
    <w:rsid w:val="009415B8"/>
    <w:rsid w:val="009455F6"/>
    <w:rsid w:val="009627EF"/>
    <w:rsid w:val="00965261"/>
    <w:rsid w:val="00967382"/>
    <w:rsid w:val="00975135"/>
    <w:rsid w:val="00977608"/>
    <w:rsid w:val="009851AB"/>
    <w:rsid w:val="009902BF"/>
    <w:rsid w:val="00992B9B"/>
    <w:rsid w:val="00997635"/>
    <w:rsid w:val="00997F9D"/>
    <w:rsid w:val="009A099A"/>
    <w:rsid w:val="009B5339"/>
    <w:rsid w:val="009C0DC8"/>
    <w:rsid w:val="009C1018"/>
    <w:rsid w:val="009C5569"/>
    <w:rsid w:val="009D0F66"/>
    <w:rsid w:val="009F01D2"/>
    <w:rsid w:val="00A05C87"/>
    <w:rsid w:val="00A10C69"/>
    <w:rsid w:val="00A146D4"/>
    <w:rsid w:val="00A36E40"/>
    <w:rsid w:val="00A42C31"/>
    <w:rsid w:val="00A60B3D"/>
    <w:rsid w:val="00A704B7"/>
    <w:rsid w:val="00A70B75"/>
    <w:rsid w:val="00A822E4"/>
    <w:rsid w:val="00A877E6"/>
    <w:rsid w:val="00A91717"/>
    <w:rsid w:val="00A93CA9"/>
    <w:rsid w:val="00A9685B"/>
    <w:rsid w:val="00AA0FDE"/>
    <w:rsid w:val="00AA7217"/>
    <w:rsid w:val="00AB2A49"/>
    <w:rsid w:val="00AB4E56"/>
    <w:rsid w:val="00AB602C"/>
    <w:rsid w:val="00AC342D"/>
    <w:rsid w:val="00AC4033"/>
    <w:rsid w:val="00AC41BD"/>
    <w:rsid w:val="00AC5FD3"/>
    <w:rsid w:val="00AD1223"/>
    <w:rsid w:val="00AD5ABE"/>
    <w:rsid w:val="00AE06B0"/>
    <w:rsid w:val="00AE6AE4"/>
    <w:rsid w:val="00AF223F"/>
    <w:rsid w:val="00B0224D"/>
    <w:rsid w:val="00B05899"/>
    <w:rsid w:val="00B075BC"/>
    <w:rsid w:val="00B149A3"/>
    <w:rsid w:val="00B216F0"/>
    <w:rsid w:val="00B40BA0"/>
    <w:rsid w:val="00B476F9"/>
    <w:rsid w:val="00B549E9"/>
    <w:rsid w:val="00B54CDD"/>
    <w:rsid w:val="00B5591E"/>
    <w:rsid w:val="00B70BE2"/>
    <w:rsid w:val="00B83510"/>
    <w:rsid w:val="00B954C9"/>
    <w:rsid w:val="00BC05C6"/>
    <w:rsid w:val="00BE2045"/>
    <w:rsid w:val="00BE212F"/>
    <w:rsid w:val="00C22BFF"/>
    <w:rsid w:val="00C37812"/>
    <w:rsid w:val="00C37DF5"/>
    <w:rsid w:val="00C51565"/>
    <w:rsid w:val="00C70834"/>
    <w:rsid w:val="00C80DC6"/>
    <w:rsid w:val="00C863FC"/>
    <w:rsid w:val="00C86480"/>
    <w:rsid w:val="00C86E36"/>
    <w:rsid w:val="00C97431"/>
    <w:rsid w:val="00CB0F92"/>
    <w:rsid w:val="00CB3D5A"/>
    <w:rsid w:val="00CC18C8"/>
    <w:rsid w:val="00CC38DE"/>
    <w:rsid w:val="00CD26C1"/>
    <w:rsid w:val="00CD5D3E"/>
    <w:rsid w:val="00CF037F"/>
    <w:rsid w:val="00D15BD3"/>
    <w:rsid w:val="00D218C6"/>
    <w:rsid w:val="00D30BE8"/>
    <w:rsid w:val="00D42BB3"/>
    <w:rsid w:val="00D5136F"/>
    <w:rsid w:val="00D562EB"/>
    <w:rsid w:val="00D620B4"/>
    <w:rsid w:val="00D63EAA"/>
    <w:rsid w:val="00D704BD"/>
    <w:rsid w:val="00D73AF6"/>
    <w:rsid w:val="00DA2B99"/>
    <w:rsid w:val="00DA4747"/>
    <w:rsid w:val="00DA61B7"/>
    <w:rsid w:val="00DB085D"/>
    <w:rsid w:val="00DB7BD9"/>
    <w:rsid w:val="00DB7EE8"/>
    <w:rsid w:val="00DC0456"/>
    <w:rsid w:val="00DC0A47"/>
    <w:rsid w:val="00DC3840"/>
    <w:rsid w:val="00DC7373"/>
    <w:rsid w:val="00DD3833"/>
    <w:rsid w:val="00DD66AD"/>
    <w:rsid w:val="00DF7EC8"/>
    <w:rsid w:val="00E123E6"/>
    <w:rsid w:val="00E25E6B"/>
    <w:rsid w:val="00E3418D"/>
    <w:rsid w:val="00E37401"/>
    <w:rsid w:val="00E4063E"/>
    <w:rsid w:val="00E46D08"/>
    <w:rsid w:val="00E63CC1"/>
    <w:rsid w:val="00E845F5"/>
    <w:rsid w:val="00E85487"/>
    <w:rsid w:val="00E8688C"/>
    <w:rsid w:val="00E955E5"/>
    <w:rsid w:val="00EA0B7A"/>
    <w:rsid w:val="00EA3180"/>
    <w:rsid w:val="00EB0D3C"/>
    <w:rsid w:val="00EB65AE"/>
    <w:rsid w:val="00EB6B98"/>
    <w:rsid w:val="00EC0D25"/>
    <w:rsid w:val="00EC76ED"/>
    <w:rsid w:val="00EE248F"/>
    <w:rsid w:val="00EE4467"/>
    <w:rsid w:val="00EE5D65"/>
    <w:rsid w:val="00EF3738"/>
    <w:rsid w:val="00EF722F"/>
    <w:rsid w:val="00F045A2"/>
    <w:rsid w:val="00F2244C"/>
    <w:rsid w:val="00F26A3A"/>
    <w:rsid w:val="00F336DB"/>
    <w:rsid w:val="00F354A2"/>
    <w:rsid w:val="00F46284"/>
    <w:rsid w:val="00F510CB"/>
    <w:rsid w:val="00F54293"/>
    <w:rsid w:val="00F775EB"/>
    <w:rsid w:val="00F81B68"/>
    <w:rsid w:val="00F86A56"/>
    <w:rsid w:val="00F95B85"/>
    <w:rsid w:val="00FA0FEC"/>
    <w:rsid w:val="00FA142D"/>
    <w:rsid w:val="00FA1BF2"/>
    <w:rsid w:val="00FA46F2"/>
    <w:rsid w:val="00FA6B72"/>
    <w:rsid w:val="00FA6DE7"/>
    <w:rsid w:val="00FB74DB"/>
    <w:rsid w:val="00FD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A4F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940A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locked/>
    <w:rsid w:val="00FA6B7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F26A3A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6547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A6B72"/>
    <w:rPr>
      <w:rFonts w:cs="Times New Roman"/>
      <w:b/>
      <w:bCs/>
      <w:sz w:val="27"/>
      <w:szCs w:val="27"/>
      <w:lang w:val="ru-RU" w:eastAsia="ru-RU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26A3A"/>
    <w:rPr>
      <w:rFonts w:ascii="Cambria" w:hAnsi="Cambria" w:cs="Times New Roman"/>
      <w:b/>
      <w:bCs/>
      <w:i/>
      <w:iCs/>
      <w:color w:val="4F81BD"/>
      <w:sz w:val="22"/>
      <w:szCs w:val="22"/>
    </w:rPr>
  </w:style>
  <w:style w:type="paragraph" w:styleId="NormalWeb">
    <w:name w:val="Normal (Web)"/>
    <w:basedOn w:val="Normal"/>
    <w:uiPriority w:val="99"/>
    <w:semiHidden/>
    <w:rsid w:val="00E845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44617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7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7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C0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C0A4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C0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0A47"/>
    <w:rPr>
      <w:rFonts w:cs="Times New Roman"/>
    </w:rPr>
  </w:style>
  <w:style w:type="paragraph" w:styleId="NoSpacing">
    <w:name w:val="No Spacing"/>
    <w:link w:val="NoSpacingChar"/>
    <w:uiPriority w:val="99"/>
    <w:qFormat/>
    <w:rsid w:val="00EE248F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E248F"/>
    <w:rPr>
      <w:rFonts w:cs="Times New Roman"/>
      <w:sz w:val="22"/>
      <w:szCs w:val="22"/>
      <w:lang w:val="ru-RU" w:eastAsia="en-US" w:bidi="ar-SA"/>
    </w:rPr>
  </w:style>
  <w:style w:type="character" w:styleId="Hyperlink">
    <w:name w:val="Hyperlink"/>
    <w:basedOn w:val="DefaultParagraphFont"/>
    <w:uiPriority w:val="99"/>
    <w:semiHidden/>
    <w:rsid w:val="0085657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63EAA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883FA8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locked/>
    <w:rsid w:val="00F26A3A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styleId="Strong">
    <w:name w:val="Strong"/>
    <w:basedOn w:val="DefaultParagraphFont"/>
    <w:uiPriority w:val="99"/>
    <w:qFormat/>
    <w:locked/>
    <w:rsid w:val="009C5569"/>
    <w:rPr>
      <w:rFonts w:cs="Times New Roman"/>
      <w:b/>
      <w:bCs/>
    </w:rPr>
  </w:style>
  <w:style w:type="paragraph" w:customStyle="1" w:styleId="c46">
    <w:name w:val="c46"/>
    <w:basedOn w:val="Normal"/>
    <w:uiPriority w:val="99"/>
    <w:rsid w:val="00D62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DefaultParagraphFont"/>
    <w:uiPriority w:val="99"/>
    <w:rsid w:val="00D620B4"/>
    <w:rPr>
      <w:rFonts w:cs="Times New Roman"/>
    </w:rPr>
  </w:style>
  <w:style w:type="paragraph" w:customStyle="1" w:styleId="c32">
    <w:name w:val="c32"/>
    <w:basedOn w:val="Normal"/>
    <w:uiPriority w:val="99"/>
    <w:rsid w:val="00D62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">
    <w:name w:val="c15"/>
    <w:basedOn w:val="Normal"/>
    <w:uiPriority w:val="99"/>
    <w:rsid w:val="00D62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D620B4"/>
    <w:rPr>
      <w:rFonts w:cs="Times New Roman"/>
    </w:rPr>
  </w:style>
  <w:style w:type="paragraph" w:customStyle="1" w:styleId="c11">
    <w:name w:val="c11"/>
    <w:basedOn w:val="Normal"/>
    <w:uiPriority w:val="99"/>
    <w:rsid w:val="000844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65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25</Pages>
  <Words>3882</Words>
  <Characters>22134</Characters>
  <Application>Microsoft Office Outlook</Application>
  <DocSecurity>0</DocSecurity>
  <Lines>0</Lines>
  <Paragraphs>0</Paragraphs>
  <ScaleCrop>false</ScaleCrop>
  <Company>МБОУ «Школа № 37»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Властелины морей</dc:title>
  <dc:subject>***</dc:subject>
  <dc:creator>Соломин Иван</dc:creator>
  <cp:keywords/>
  <dc:description/>
  <cp:lastModifiedBy>solomin</cp:lastModifiedBy>
  <cp:revision>27</cp:revision>
  <cp:lastPrinted>2019-01-15T11:42:00Z</cp:lastPrinted>
  <dcterms:created xsi:type="dcterms:W3CDTF">2019-01-19T13:07:00Z</dcterms:created>
  <dcterms:modified xsi:type="dcterms:W3CDTF">2019-01-23T10:17:00Z</dcterms:modified>
</cp:coreProperties>
</file>