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B16" w:rsidRPr="0057656C" w:rsidRDefault="00024B16" w:rsidP="00FD3C52">
      <w:pPr>
        <w:jc w:val="center"/>
        <w:rPr>
          <w:rFonts w:ascii="Times New Roman" w:hAnsi="Times New Roman"/>
          <w:b/>
          <w:sz w:val="32"/>
          <w:szCs w:val="32"/>
        </w:rPr>
      </w:pPr>
      <w:r w:rsidRPr="0057656C">
        <w:rPr>
          <w:rFonts w:ascii="Times New Roman" w:hAnsi="Times New Roman"/>
          <w:b/>
          <w:sz w:val="32"/>
          <w:szCs w:val="32"/>
        </w:rPr>
        <w:t>Школьная научно – практическая конференция</w:t>
      </w:r>
    </w:p>
    <w:p w:rsidR="00024B16" w:rsidRPr="0057656C" w:rsidRDefault="00024B16" w:rsidP="00FD3C52">
      <w:pPr>
        <w:jc w:val="center"/>
        <w:rPr>
          <w:rFonts w:ascii="Times New Roman" w:hAnsi="Times New Roman"/>
          <w:b/>
          <w:sz w:val="32"/>
          <w:szCs w:val="32"/>
        </w:rPr>
      </w:pPr>
      <w:r w:rsidRPr="0057656C">
        <w:rPr>
          <w:rFonts w:ascii="Times New Roman" w:hAnsi="Times New Roman"/>
          <w:b/>
          <w:sz w:val="32"/>
          <w:szCs w:val="32"/>
        </w:rPr>
        <w:t>Секция: История</w:t>
      </w:r>
    </w:p>
    <w:p w:rsidR="00024B16" w:rsidRDefault="00024B16" w:rsidP="00FD3C52">
      <w:pPr>
        <w:rPr>
          <w:rFonts w:ascii="Times New Roman" w:hAnsi="Times New Roman"/>
          <w:sz w:val="24"/>
          <w:szCs w:val="24"/>
        </w:rPr>
      </w:pPr>
    </w:p>
    <w:p w:rsidR="00024B16" w:rsidRPr="00053711" w:rsidRDefault="00024B16" w:rsidP="00FD3C52">
      <w:pPr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053711">
        <w:rPr>
          <w:rFonts w:ascii="Times New Roman" w:hAnsi="Times New Roman"/>
          <w:b/>
          <w:i/>
          <w:sz w:val="40"/>
          <w:szCs w:val="40"/>
        </w:rPr>
        <w:t>Тема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FD3C52">
        <w:rPr>
          <w:rFonts w:ascii="Times New Roman" w:hAnsi="Times New Roman"/>
          <w:b/>
          <w:color w:val="000000"/>
          <w:sz w:val="44"/>
          <w:szCs w:val="44"/>
        </w:rPr>
        <w:t>«История моей семьи в истории страны».</w:t>
      </w:r>
    </w:p>
    <w:p w:rsidR="00024B16" w:rsidRPr="00FD3C52" w:rsidRDefault="00024B16" w:rsidP="00FD3C52">
      <w:pPr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024B16" w:rsidRPr="00FD3C52" w:rsidRDefault="00024B16" w:rsidP="00FD3C52">
      <w:pPr>
        <w:jc w:val="center"/>
        <w:rPr>
          <w:rFonts w:ascii="Times New Roman" w:hAnsi="Times New Roman"/>
          <w:b/>
          <w:sz w:val="44"/>
          <w:szCs w:val="44"/>
        </w:rPr>
      </w:pPr>
      <w:r w:rsidRPr="00FB5E35">
        <w:rPr>
          <w:rFonts w:ascii="Times New Roman" w:hAnsi="Times New Roman"/>
          <w:b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185.25pt;height:247.5pt;visibility:visible">
            <v:imagedata r:id="rId5" o:title=""/>
          </v:shape>
        </w:pic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 работы: </w:t>
      </w:r>
      <w:r w:rsidRPr="00053711">
        <w:rPr>
          <w:rFonts w:ascii="Times New Roman" w:hAnsi="Times New Roman"/>
          <w:sz w:val="24"/>
          <w:szCs w:val="24"/>
        </w:rPr>
        <w:t>Махмутова Ева</w:t>
      </w:r>
      <w:r>
        <w:rPr>
          <w:rFonts w:ascii="Times New Roman" w:hAnsi="Times New Roman"/>
          <w:sz w:val="24"/>
          <w:szCs w:val="24"/>
        </w:rPr>
        <w:t xml:space="preserve"> Эдуардовна</w: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выполнения работы:</w:t>
      </w:r>
    </w:p>
    <w:p w:rsidR="00024B16" w:rsidRPr="00053711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 w:rsidRPr="00053711">
        <w:rPr>
          <w:rFonts w:ascii="Times New Roman" w:hAnsi="Times New Roman"/>
          <w:sz w:val="24"/>
          <w:szCs w:val="24"/>
        </w:rPr>
        <w:t>МАОУ «Гимназия имени  Н.Д.Лицмана»</w:t>
      </w:r>
      <w:r>
        <w:rPr>
          <w:rFonts w:ascii="Times New Roman" w:hAnsi="Times New Roman"/>
          <w:sz w:val="24"/>
          <w:szCs w:val="24"/>
        </w:rPr>
        <w:t>,</w:t>
      </w:r>
    </w:p>
    <w:p w:rsidR="00024B16" w:rsidRPr="00053711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 w:rsidRPr="00053711">
        <w:rPr>
          <w:rFonts w:ascii="Times New Roman" w:hAnsi="Times New Roman"/>
          <w:sz w:val="24"/>
          <w:szCs w:val="24"/>
        </w:rPr>
        <w:t xml:space="preserve">                                            3</w:t>
      </w:r>
      <w:r>
        <w:rPr>
          <w:rFonts w:ascii="Times New Roman" w:hAnsi="Times New Roman"/>
          <w:sz w:val="24"/>
          <w:szCs w:val="24"/>
        </w:rPr>
        <w:t xml:space="preserve"> «б»</w:t>
      </w:r>
      <w:r w:rsidRPr="00053711">
        <w:rPr>
          <w:rFonts w:ascii="Times New Roman" w:hAnsi="Times New Roman"/>
          <w:sz w:val="24"/>
          <w:szCs w:val="24"/>
        </w:rPr>
        <w:t xml:space="preserve">  класс</w:t>
      </w:r>
      <w:r>
        <w:rPr>
          <w:rFonts w:ascii="Times New Roman" w:hAnsi="Times New Roman"/>
          <w:sz w:val="24"/>
          <w:szCs w:val="24"/>
        </w:rPr>
        <w:t xml:space="preserve"> Россия, г. Тобольск, Тюменская область</w:t>
      </w:r>
    </w:p>
    <w:p w:rsidR="00024B16" w:rsidRPr="00053711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 w:rsidRPr="00053711">
        <w:rPr>
          <w:rFonts w:ascii="Times New Roman" w:hAnsi="Times New Roman"/>
          <w:sz w:val="24"/>
          <w:szCs w:val="24"/>
        </w:rPr>
        <w:t xml:space="preserve">                                            Научный руководитель: </w:t>
      </w:r>
      <w:r>
        <w:rPr>
          <w:rFonts w:ascii="Times New Roman" w:hAnsi="Times New Roman"/>
          <w:sz w:val="24"/>
          <w:szCs w:val="24"/>
        </w:rPr>
        <w:t>Махмутова Нина Прокопьевна,</w: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 w:rsidRPr="00053711">
        <w:rPr>
          <w:rFonts w:ascii="Times New Roman" w:hAnsi="Times New Roman"/>
          <w:sz w:val="24"/>
          <w:szCs w:val="24"/>
        </w:rPr>
        <w:t>Нурмухаметова Елена Алексеевна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начальных классов высшей категории</w: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МАОУ «Гимназия имени Н.Д. Лицмана».</w: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Pr="005967AA" w:rsidRDefault="00024B16" w:rsidP="00FD3C52">
      <w:pPr>
        <w:jc w:val="center"/>
        <w:rPr>
          <w:rFonts w:ascii="Times New Roman" w:hAnsi="Times New Roman"/>
          <w:b/>
          <w:sz w:val="24"/>
          <w:szCs w:val="24"/>
        </w:rPr>
      </w:pPr>
      <w:r w:rsidRPr="005967AA">
        <w:rPr>
          <w:rFonts w:ascii="Times New Roman" w:hAnsi="Times New Roman"/>
          <w:b/>
          <w:sz w:val="24"/>
          <w:szCs w:val="24"/>
        </w:rPr>
        <w:t>Содержание.</w:t>
      </w:r>
    </w:p>
    <w:p w:rsidR="00024B16" w:rsidRDefault="00024B16" w:rsidP="00FD3C52">
      <w:pPr>
        <w:rPr>
          <w:rFonts w:ascii="Times New Roman" w:hAnsi="Times New Roman"/>
          <w:sz w:val="24"/>
          <w:szCs w:val="24"/>
        </w:rPr>
      </w:pPr>
      <w:r w:rsidRPr="005967AA">
        <w:rPr>
          <w:rFonts w:ascii="Times New Roman" w:hAnsi="Times New Roman"/>
          <w:b/>
          <w:sz w:val="24"/>
          <w:szCs w:val="24"/>
        </w:rPr>
        <w:t>Аннотация</w:t>
      </w:r>
    </w:p>
    <w:p w:rsidR="00024B16" w:rsidRPr="00053711" w:rsidRDefault="00024B16" w:rsidP="00EB386E">
      <w:pPr>
        <w:pStyle w:val="c11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5967AA">
        <w:rPr>
          <w:b/>
        </w:rPr>
        <w:t xml:space="preserve">Глава </w:t>
      </w:r>
      <w:r w:rsidRPr="005967AA">
        <w:rPr>
          <w:b/>
          <w:lang w:val="en-US"/>
        </w:rPr>
        <w:t>I</w:t>
      </w:r>
      <w:r>
        <w:rPr>
          <w:b/>
        </w:rPr>
        <w:t>.</w:t>
      </w:r>
      <w:r>
        <w:rPr>
          <w:rStyle w:val="c7"/>
          <w:b/>
          <w:bCs/>
          <w:color w:val="000000"/>
        </w:rPr>
        <w:t xml:space="preserve">История нашей семьи  - это история нашей Родины  </w:t>
      </w:r>
    </w:p>
    <w:p w:rsidR="00024B16" w:rsidRDefault="00024B16" w:rsidP="00FD3C52">
      <w:pPr>
        <w:rPr>
          <w:rFonts w:ascii="Times New Roman" w:hAnsi="Times New Roman"/>
          <w:sz w:val="24"/>
          <w:szCs w:val="24"/>
        </w:rPr>
      </w:pPr>
      <w:r w:rsidRPr="0005371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.1. Мы в этой жизни все как ветки…</w:t>
      </w:r>
    </w:p>
    <w:p w:rsidR="00024B16" w:rsidRPr="0015165A" w:rsidRDefault="00024B16" w:rsidP="00FD3C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 </w:t>
      </w:r>
      <w:r w:rsidRPr="0015165A">
        <w:rPr>
          <w:rFonts w:ascii="Times New Roman" w:hAnsi="Times New Roman"/>
        </w:rPr>
        <w:t>Что такое родословная?</w:t>
      </w:r>
    </w:p>
    <w:p w:rsidR="00024B16" w:rsidRPr="005967AA" w:rsidRDefault="00024B16" w:rsidP="00FD3C52">
      <w:pPr>
        <w:rPr>
          <w:rFonts w:ascii="Times New Roman" w:hAnsi="Times New Roman"/>
          <w:b/>
          <w:sz w:val="24"/>
          <w:szCs w:val="24"/>
        </w:rPr>
      </w:pPr>
      <w:r w:rsidRPr="005967AA">
        <w:rPr>
          <w:rFonts w:ascii="Times New Roman" w:hAnsi="Times New Roman"/>
          <w:b/>
          <w:sz w:val="24"/>
          <w:szCs w:val="24"/>
        </w:rPr>
        <w:t xml:space="preserve">Глава </w:t>
      </w:r>
      <w:r w:rsidRPr="005967AA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5967AA">
        <w:rPr>
          <w:rFonts w:ascii="Times New Roman" w:hAnsi="Times New Roman"/>
          <w:b/>
          <w:sz w:val="24"/>
          <w:szCs w:val="24"/>
        </w:rPr>
        <w:t xml:space="preserve"> Практическая часть исследования</w:t>
      </w:r>
    </w:p>
    <w:p w:rsidR="00024B16" w:rsidRPr="00530B73" w:rsidRDefault="00024B16" w:rsidP="00530B73">
      <w:pPr>
        <w:rPr>
          <w:rStyle w:val="c7"/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Pr="00530B73">
        <w:rPr>
          <w:rStyle w:val="c7"/>
          <w:rFonts w:ascii="Times New Roman" w:hAnsi="Times New Roman"/>
          <w:bCs/>
          <w:color w:val="000000"/>
          <w:sz w:val="24"/>
          <w:szCs w:val="24"/>
        </w:rPr>
        <w:t xml:space="preserve">Первое поколение семьи </w:t>
      </w:r>
      <w:r>
        <w:rPr>
          <w:rStyle w:val="c7"/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30B73">
        <w:rPr>
          <w:rStyle w:val="c7"/>
          <w:rFonts w:ascii="Times New Roman" w:hAnsi="Times New Roman"/>
          <w:bCs/>
          <w:color w:val="000000"/>
          <w:sz w:val="24"/>
          <w:szCs w:val="24"/>
        </w:rPr>
        <w:t>Махмутовых.</w:t>
      </w:r>
      <w:r>
        <w:rPr>
          <w:rStyle w:val="c7"/>
          <w:rFonts w:ascii="Times New Roman" w:hAnsi="Times New Roman"/>
          <w:bCs/>
          <w:color w:val="000000"/>
          <w:sz w:val="24"/>
          <w:szCs w:val="24"/>
        </w:rPr>
        <w:t xml:space="preserve"> «Знакомьтесь, это мы!»</w:t>
      </w:r>
    </w:p>
    <w:p w:rsidR="00024B16" w:rsidRPr="00021CF3" w:rsidRDefault="00024B16" w:rsidP="00FD3C52">
      <w:pPr>
        <w:rPr>
          <w:rStyle w:val="c1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 w:rsidRPr="00021CF3">
        <w:rPr>
          <w:rFonts w:ascii="Times New Roman" w:hAnsi="Times New Roman"/>
          <w:sz w:val="24"/>
          <w:szCs w:val="24"/>
        </w:rPr>
        <w:t>Второе поколение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 xml:space="preserve"> : </w:t>
      </w:r>
      <w:r w:rsidRPr="00021CF3">
        <w:rPr>
          <w:rStyle w:val="c1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«Э</w:t>
      </w:r>
      <w:r w:rsidRPr="00021CF3">
        <w:rPr>
          <w:rStyle w:val="c1"/>
          <w:rFonts w:ascii="Times New Roman" w:hAnsi="Times New Roman"/>
          <w:color w:val="000000"/>
          <w:sz w:val="24"/>
          <w:szCs w:val="24"/>
        </w:rPr>
        <w:t xml:space="preserve">то мои родители и  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д</w:t>
      </w:r>
      <w:r w:rsidRPr="00021CF3">
        <w:rPr>
          <w:rStyle w:val="c1"/>
          <w:rFonts w:ascii="Times New Roman" w:hAnsi="Times New Roman"/>
          <w:color w:val="000000"/>
          <w:sz w:val="24"/>
          <w:szCs w:val="24"/>
        </w:rPr>
        <w:t>ядя с  тетей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».</w:t>
      </w:r>
    </w:p>
    <w:p w:rsidR="00024B16" w:rsidRPr="003E18AA" w:rsidRDefault="00024B16" w:rsidP="00FD3C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 Третье поколение : «</w:t>
      </w:r>
      <w:r w:rsidRPr="003E18AA">
        <w:rPr>
          <w:rStyle w:val="c1"/>
          <w:rFonts w:ascii="Times New Roman" w:hAnsi="Times New Roman"/>
          <w:color w:val="000000"/>
        </w:rPr>
        <w:t>Мои самые дорогие: бабушки и дедушки</w:t>
      </w:r>
      <w:r>
        <w:rPr>
          <w:rStyle w:val="c1"/>
          <w:rFonts w:ascii="Times New Roman" w:hAnsi="Times New Roman"/>
          <w:color w:val="000000"/>
        </w:rPr>
        <w:t>»</w:t>
      </w:r>
      <w:r w:rsidRPr="003E18AA">
        <w:rPr>
          <w:rStyle w:val="c1"/>
          <w:rFonts w:ascii="Times New Roman" w:hAnsi="Times New Roman"/>
          <w:color w:val="000000"/>
        </w:rPr>
        <w:t>.</w:t>
      </w:r>
    </w:p>
    <w:p w:rsidR="00024B16" w:rsidRDefault="00024B16" w:rsidP="00FD3C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Четвертое поколение:  «Жизнь, опаленная войной».</w:t>
      </w:r>
    </w:p>
    <w:p w:rsidR="00024B16" w:rsidRPr="009659BA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t>2.5. Пятое поколение :  «</w:t>
      </w:r>
      <w:r>
        <w:rPr>
          <w:rStyle w:val="c1"/>
          <w:color w:val="000000"/>
        </w:rPr>
        <w:t>К</w:t>
      </w:r>
      <w:r w:rsidRPr="009659BA">
        <w:rPr>
          <w:rStyle w:val="c1"/>
          <w:color w:val="000000"/>
        </w:rPr>
        <w:t>орнями дерево сильно!</w:t>
      </w:r>
      <w:r>
        <w:rPr>
          <w:rStyle w:val="c1"/>
          <w:color w:val="000000"/>
        </w:rPr>
        <w:t>»</w:t>
      </w:r>
    </w:p>
    <w:p w:rsidR="00024B16" w:rsidRDefault="00024B16" w:rsidP="00FD3C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Генеалогическое древо</w:t>
      </w:r>
    </w:p>
    <w:p w:rsidR="00024B16" w:rsidRDefault="00024B16" w:rsidP="00FD3C52">
      <w:pPr>
        <w:rPr>
          <w:rFonts w:ascii="Times New Roman" w:hAnsi="Times New Roman"/>
          <w:sz w:val="24"/>
          <w:szCs w:val="24"/>
        </w:rPr>
      </w:pPr>
      <w:r w:rsidRPr="005967AA">
        <w:rPr>
          <w:rFonts w:ascii="Times New Roman" w:hAnsi="Times New Roman"/>
          <w:b/>
          <w:sz w:val="24"/>
          <w:szCs w:val="24"/>
        </w:rPr>
        <w:t>Заключение</w:t>
      </w:r>
    </w:p>
    <w:p w:rsidR="00024B16" w:rsidRDefault="00024B16" w:rsidP="00FD3C52">
      <w:pPr>
        <w:rPr>
          <w:rFonts w:ascii="Times New Roman" w:hAnsi="Times New Roman"/>
          <w:b/>
          <w:sz w:val="24"/>
          <w:szCs w:val="24"/>
        </w:rPr>
      </w:pPr>
      <w:r w:rsidRPr="005967AA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024B16" w:rsidRPr="005967AA" w:rsidRDefault="00024B16" w:rsidP="00FD3C52">
      <w:pPr>
        <w:rPr>
          <w:rFonts w:ascii="Times New Roman" w:hAnsi="Times New Roman"/>
          <w:sz w:val="24"/>
          <w:szCs w:val="24"/>
        </w:rPr>
      </w:pPr>
      <w:r w:rsidRPr="005967AA">
        <w:rPr>
          <w:rFonts w:ascii="Times New Roman" w:hAnsi="Times New Roman"/>
          <w:b/>
          <w:sz w:val="24"/>
          <w:szCs w:val="24"/>
        </w:rPr>
        <w:t>Приложения</w:t>
      </w: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jc w:val="right"/>
        <w:rPr>
          <w:rFonts w:ascii="Times New Roman" w:hAnsi="Times New Roman"/>
          <w:sz w:val="24"/>
          <w:szCs w:val="24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24B16" w:rsidRPr="0057656C" w:rsidRDefault="00024B16" w:rsidP="00FD3C52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57656C">
        <w:rPr>
          <w:b/>
          <w:color w:val="000000"/>
        </w:rPr>
        <w:t>«История моей семьи в истории страны»</w:t>
      </w:r>
    </w:p>
    <w:p w:rsidR="00024B16" w:rsidRPr="0057656C" w:rsidRDefault="00024B16" w:rsidP="00FD3C52">
      <w:pPr>
        <w:pStyle w:val="c8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7656C">
        <w:rPr>
          <w:b/>
        </w:rPr>
        <w:t>Махмутова Ева Эдуардовна</w:t>
      </w:r>
    </w:p>
    <w:p w:rsidR="00024B16" w:rsidRPr="0057656C" w:rsidRDefault="00024B16" w:rsidP="00FD3C52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57656C">
        <w:rPr>
          <w:b/>
        </w:rPr>
        <w:t>Россия, Тюменская область, г. Тобольск, МАОУ «Гимназия имени Н.Д. Лицмана»</w:t>
      </w: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Аннотация</w:t>
      </w:r>
    </w:p>
    <w:p w:rsidR="00024B16" w:rsidRDefault="00024B16" w:rsidP="0D44CECE">
      <w:pPr>
        <w:pStyle w:val="NormalWeb"/>
        <w:shd w:val="clear" w:color="auto" w:fill="FFFFFF"/>
        <w:jc w:val="both"/>
        <w:rPr>
          <w:color w:val="000000"/>
        </w:rPr>
      </w:pPr>
      <w:r w:rsidRPr="0D44CECE">
        <w:rPr>
          <w:color w:val="000000"/>
        </w:rPr>
        <w:t xml:space="preserve">      В настоящее время проблема изучения своей семьи стала особенно важной. Современные семьи очень мало общаются не только с дальними, но и c близкими родственниками. А это очень плохо.  Теряется связь поколений,  уходит осмысление роли  семьи в истории страны.Размышляя над этим, я задавала себе вопросы: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color w:val="000000"/>
        </w:rPr>
        <w:t>- Что я знаю о своей семье?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color w:val="000000"/>
        </w:rPr>
        <w:t>- Связана  ли история семьи  с историей страны?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color w:val="000000"/>
        </w:rPr>
        <w:t>Оказалось, что мне об этом известно очень мало. Захотелось узнать больше.</w:t>
      </w:r>
    </w:p>
    <w:p w:rsidR="00024B16" w:rsidRPr="00053711" w:rsidRDefault="00024B16" w:rsidP="00C342B3">
      <w:pPr>
        <w:pStyle w:val="NormalWeb"/>
        <w:jc w:val="both"/>
        <w:rPr>
          <w:color w:val="000000"/>
        </w:rPr>
      </w:pPr>
      <w:r w:rsidRPr="00FD3C52">
        <w:rPr>
          <w:b/>
          <w:color w:val="000000"/>
        </w:rPr>
        <w:t>Актуальность:</w:t>
      </w:r>
      <w:r>
        <w:rPr>
          <w:b/>
          <w:color w:val="000000"/>
        </w:rPr>
        <w:t xml:space="preserve"> </w:t>
      </w:r>
      <w:r>
        <w:rPr>
          <w:color w:val="000000"/>
        </w:rPr>
        <w:t>в семье закладываются основы нравственного воспитания человека, культурно-духовного развития, формируются нормы поведения, раскрываются внутренний мир и индивидуальные качества личности. Семья способствует не только формированию личности, но и самоутверждению человека, стимулирует его социальную, творческую активность.</w:t>
      </w:r>
      <w:r w:rsidRPr="00053711">
        <w:rPr>
          <w:color w:val="000000"/>
        </w:rPr>
        <w:t xml:space="preserve">  </w:t>
      </w:r>
      <w:r>
        <w:rPr>
          <w:color w:val="000000"/>
        </w:rPr>
        <w:t>Ч</w:t>
      </w:r>
      <w:r w:rsidRPr="00053711">
        <w:rPr>
          <w:color w:val="000000"/>
        </w:rPr>
        <w:t>ерез историю рода мы узнаем историю страны.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b/>
          <w:bCs/>
          <w:color w:val="000000"/>
        </w:rPr>
        <w:t>Объект исследования</w:t>
      </w:r>
      <w:r w:rsidRPr="00053711">
        <w:rPr>
          <w:color w:val="000000"/>
        </w:rPr>
        <w:t>:   история семьи Яковлевых, Махмутовых,  Устыменко</w:t>
      </w:r>
    </w:p>
    <w:p w:rsidR="00024B16" w:rsidRPr="00053711" w:rsidRDefault="00024B16" w:rsidP="007C3D99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b/>
          <w:bCs/>
          <w:color w:val="000000"/>
        </w:rPr>
        <w:t>Предмет исследования</w:t>
      </w:r>
      <w:r w:rsidRPr="00053711">
        <w:rPr>
          <w:color w:val="000000"/>
        </w:rPr>
        <w:t>: архив семей Яковлевых, Махмутовых, Устыменко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b/>
          <w:bCs/>
          <w:color w:val="000000"/>
        </w:rPr>
        <w:t>Цель</w:t>
      </w:r>
      <w:r>
        <w:rPr>
          <w:b/>
          <w:bCs/>
          <w:color w:val="000000"/>
        </w:rPr>
        <w:t xml:space="preserve"> исследования</w:t>
      </w:r>
      <w:r w:rsidRPr="00053711">
        <w:rPr>
          <w:color w:val="000000"/>
        </w:rPr>
        <w:t xml:space="preserve">:    </w:t>
      </w:r>
      <w:r>
        <w:rPr>
          <w:color w:val="000000"/>
        </w:rPr>
        <w:t>Н</w:t>
      </w:r>
      <w:r w:rsidRPr="00053711">
        <w:rPr>
          <w:color w:val="000000"/>
        </w:rPr>
        <w:t>ачать изучение родословной моей семьи  во взаимосвязи с историей страны.</w:t>
      </w:r>
    </w:p>
    <w:p w:rsidR="00024B16" w:rsidRDefault="00024B16" w:rsidP="00FD3C52">
      <w:pPr>
        <w:pStyle w:val="NormalWeb"/>
        <w:shd w:val="clear" w:color="auto" w:fill="FFFFFF"/>
        <w:jc w:val="both"/>
        <w:rPr>
          <w:b/>
          <w:bCs/>
          <w:color w:val="000000"/>
        </w:rPr>
      </w:pPr>
      <w:r w:rsidRPr="00053711">
        <w:rPr>
          <w:b/>
          <w:bCs/>
          <w:color w:val="000000"/>
        </w:rPr>
        <w:t>Задачи</w:t>
      </w:r>
      <w:r>
        <w:rPr>
          <w:b/>
          <w:bCs/>
          <w:color w:val="000000"/>
        </w:rPr>
        <w:t xml:space="preserve"> исследования</w:t>
      </w:r>
      <w:r w:rsidRPr="00053711">
        <w:rPr>
          <w:b/>
          <w:bCs/>
          <w:color w:val="000000"/>
        </w:rPr>
        <w:t>: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>
        <w:rPr>
          <w:color w:val="000000"/>
        </w:rPr>
        <w:t>С</w:t>
      </w:r>
      <w:r w:rsidRPr="00053711">
        <w:rPr>
          <w:color w:val="000000"/>
        </w:rPr>
        <w:t xml:space="preserve">обрать сведения о жизни предков через беседы с живыми свидетелями истории. 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53711">
        <w:rPr>
          <w:color w:val="000000"/>
        </w:rPr>
        <w:t xml:space="preserve">Познакомиться с семейным архивом. 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53711">
        <w:rPr>
          <w:color w:val="000000"/>
        </w:rPr>
        <w:t>Составить родовое дерево (сколько смогу)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53711">
        <w:rPr>
          <w:color w:val="000000"/>
        </w:rPr>
        <w:t>Сопоставить историю семьи и историю страны.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b/>
          <w:bCs/>
          <w:color w:val="000000"/>
        </w:rPr>
        <w:t>Гипотеза</w:t>
      </w:r>
      <w:r>
        <w:rPr>
          <w:b/>
          <w:bCs/>
          <w:color w:val="000000"/>
        </w:rPr>
        <w:t xml:space="preserve"> исследования</w:t>
      </w:r>
      <w:r w:rsidRPr="00053711">
        <w:rPr>
          <w:color w:val="000000"/>
        </w:rPr>
        <w:t>:    Если будет собран материал о родословной,то можно доказать, что история семьи и история России - одно целое.</w:t>
      </w:r>
    </w:p>
    <w:p w:rsidR="00024B16" w:rsidRPr="00053711" w:rsidRDefault="00024B16" w:rsidP="007C3D99">
      <w:pPr>
        <w:pStyle w:val="NormalWeb"/>
        <w:shd w:val="clear" w:color="auto" w:fill="FFFFFF"/>
        <w:jc w:val="both"/>
        <w:rPr>
          <w:b/>
          <w:bCs/>
          <w:color w:val="000000"/>
        </w:rPr>
      </w:pPr>
      <w:r w:rsidRPr="00053711">
        <w:rPr>
          <w:b/>
          <w:bCs/>
          <w:color w:val="000000"/>
        </w:rPr>
        <w:t>Методы проведения исследования: </w:t>
      </w:r>
    </w:p>
    <w:p w:rsidR="00024B16" w:rsidRPr="00053711" w:rsidRDefault="00024B16" w:rsidP="007C3D99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711">
        <w:rPr>
          <w:color w:val="000000"/>
        </w:rPr>
        <w:t xml:space="preserve">Беседы с родственниками. </w:t>
      </w:r>
    </w:p>
    <w:p w:rsidR="00024B16" w:rsidRPr="00053711" w:rsidRDefault="00024B16" w:rsidP="007C3D99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711">
        <w:rPr>
          <w:color w:val="000000"/>
        </w:rPr>
        <w:t>Анализ фотографий и документов семейного архива.</w:t>
      </w:r>
    </w:p>
    <w:p w:rsidR="00024B16" w:rsidRPr="00053711" w:rsidRDefault="00024B16" w:rsidP="007C3D99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711">
        <w:rPr>
          <w:color w:val="000000"/>
        </w:rPr>
        <w:t>Работа в городском архиве.</w:t>
      </w:r>
    </w:p>
    <w:p w:rsidR="00024B16" w:rsidRPr="00053711" w:rsidRDefault="00024B16" w:rsidP="007C3D99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3711">
        <w:rPr>
          <w:color w:val="000000"/>
        </w:rPr>
        <w:t xml:space="preserve">  Работа с сайтом «Мемориал». </w:t>
      </w:r>
    </w:p>
    <w:p w:rsidR="00024B16" w:rsidRPr="00053711" w:rsidRDefault="00024B16" w:rsidP="00FD3C52">
      <w:pPr>
        <w:pStyle w:val="NormalWeb"/>
        <w:shd w:val="clear" w:color="auto" w:fill="FFFFFF"/>
        <w:jc w:val="both"/>
        <w:rPr>
          <w:color w:val="000000"/>
        </w:rPr>
      </w:pPr>
      <w:r w:rsidRPr="00053711">
        <w:rPr>
          <w:b/>
          <w:bCs/>
          <w:color w:val="000000"/>
        </w:rPr>
        <w:t xml:space="preserve">Практическая значимость:   </w:t>
      </w:r>
      <w:r w:rsidRPr="00053711">
        <w:rPr>
          <w:color w:val="000000"/>
        </w:rPr>
        <w:t>Работа может быть интересна  школьному музею, её можно использовать во внеклассной работе.</w:t>
      </w:r>
    </w:p>
    <w:p w:rsidR="00024B16" w:rsidRPr="00053711" w:rsidRDefault="00024B16" w:rsidP="003E18AA">
      <w:pPr>
        <w:pStyle w:val="NormalWeb"/>
        <w:shd w:val="clear" w:color="auto" w:fill="FFFFFF"/>
        <w:jc w:val="both"/>
        <w:rPr>
          <w:rStyle w:val="c7"/>
          <w:b/>
          <w:bCs/>
          <w:color w:val="000000"/>
        </w:rPr>
      </w:pPr>
      <w:r>
        <w:rPr>
          <w:rStyle w:val="c7"/>
          <w:b/>
          <w:bCs/>
          <w:color w:val="000000"/>
        </w:rPr>
        <w:t xml:space="preserve">Глава </w:t>
      </w:r>
      <w:r>
        <w:rPr>
          <w:rStyle w:val="c7"/>
          <w:b/>
          <w:bCs/>
          <w:color w:val="000000"/>
          <w:lang w:val="en-US"/>
        </w:rPr>
        <w:t>I</w:t>
      </w:r>
      <w:r>
        <w:rPr>
          <w:rStyle w:val="c7"/>
          <w:b/>
          <w:bCs/>
          <w:color w:val="000000"/>
        </w:rPr>
        <w:t>. История нашей семьи  - это история нашей Родины</w:t>
      </w:r>
    </w:p>
    <w:p w:rsidR="00024B16" w:rsidRPr="0015165A" w:rsidRDefault="00024B16" w:rsidP="0015165A">
      <w:pPr>
        <w:pStyle w:val="NormalWeb"/>
        <w:rPr>
          <w:b/>
        </w:rPr>
      </w:pPr>
      <w:r w:rsidRPr="0015165A">
        <w:rPr>
          <w:b/>
        </w:rPr>
        <w:t>1.1.Мы в этой жизни все как ветки…</w:t>
      </w:r>
    </w:p>
    <w:p w:rsidR="00024B16" w:rsidRDefault="00024B16" w:rsidP="00C342B3">
      <w:pPr>
        <w:pStyle w:val="NormalWeb"/>
        <w:jc w:val="right"/>
      </w:pPr>
      <w:r w:rsidRPr="00053711">
        <w:rPr>
          <w:rStyle w:val="c1"/>
          <w:color w:val="000000"/>
        </w:rPr>
        <w:t>       </w:t>
      </w:r>
      <w:r>
        <w:t>Мы в этой жизни все как ветки,</w:t>
      </w:r>
    </w:p>
    <w:p w:rsidR="00024B16" w:rsidRDefault="00024B16" w:rsidP="00C342B3">
      <w:pPr>
        <w:pStyle w:val="NormalWeb"/>
        <w:jc w:val="right"/>
      </w:pPr>
      <w:r>
        <w:t>А корни наши в глубине.</w:t>
      </w:r>
    </w:p>
    <w:p w:rsidR="00024B16" w:rsidRDefault="00024B16" w:rsidP="00C342B3">
      <w:pPr>
        <w:pStyle w:val="NormalWeb"/>
        <w:jc w:val="right"/>
      </w:pPr>
      <w:r>
        <w:t>И я горжусь, что наши предки</w:t>
      </w:r>
    </w:p>
    <w:p w:rsidR="00024B16" w:rsidRDefault="00024B16" w:rsidP="00C342B3">
      <w:pPr>
        <w:pStyle w:val="NormalWeb"/>
        <w:jc w:val="right"/>
      </w:pPr>
      <w:r>
        <w:t>Свой след оставили во мне.</w:t>
      </w:r>
    </w:p>
    <w:p w:rsidR="00024B16" w:rsidRDefault="00024B16" w:rsidP="00C342B3">
      <w:pPr>
        <w:pStyle w:val="NormalWeb"/>
        <w:ind w:firstLine="708"/>
        <w:jc w:val="both"/>
      </w:pPr>
      <w:r>
        <w:t>История нашей Родины, России, складывается из истории наших отцов и дедов, наших семей. А для большинства из нас, сегодняшних детей, она начинается с фильмов, музеев, книг, с семейных фотографий, реликвий, прадедушкиных и прабабушкиных наград, рассказов старших</w:t>
      </w:r>
      <w:r>
        <w:rPr>
          <w:color w:val="000000"/>
        </w:rPr>
        <w:t>. Однажды, прочитав родословную Пушкина, я задумалась: почему я знаю биографию многих великих людей, таких как А.С.Пушкин, Петр I, Иоанн Грозный и совсем не знаю, кем были мои предки? “Не зная прошлого, невозможно понять подлинный смысл настоящего, цели будущего”, - писал М.Горький. Если мы знаем свое прошлое, то с большей внимательностью всматриваемся в настоящее. Мы не просто живем, мы продолжаем свой род и в то же время создаем свою историю.</w:t>
      </w:r>
    </w:p>
    <w:p w:rsidR="00024B16" w:rsidRDefault="00024B16" w:rsidP="0015165A">
      <w:pPr>
        <w:pStyle w:val="NormalWeb"/>
        <w:ind w:firstLine="708"/>
        <w:jc w:val="both"/>
      </w:pPr>
      <w:r>
        <w:t>На уроках, окружающего мира, изучая историю, мы уделяем внимание, как правило, крупным историческим событиям, великим деятелям.  Но история любой страны – это прежде всего история развития общества, обычных людей, простого народа. Ни одно великое свершение, событие не смогло бы произойти без их участия.  Семья – это частичка общества, и изучение своей родословной, истории каждого из живущих ныне людей, может раскрыть что-то общезначимое и важное для понимания исторического развития России. Именно поэтому я, мои родители, моя бабушка,  и родители моих родителей пытаемся по частичкам собирать историю нашей  семьи, а значит и историю моей Родины – России.</w:t>
      </w:r>
    </w:p>
    <w:p w:rsidR="00024B16" w:rsidRDefault="00024B16" w:rsidP="0015165A">
      <w:pPr>
        <w:pStyle w:val="NormalWeb"/>
      </w:pPr>
      <w:r w:rsidRPr="0015165A">
        <w:rPr>
          <w:b/>
        </w:rPr>
        <w:t>1.2</w:t>
      </w:r>
      <w:r>
        <w:t xml:space="preserve">. </w:t>
      </w:r>
      <w:r w:rsidRPr="0015165A">
        <w:rPr>
          <w:b/>
        </w:rPr>
        <w:t>Что такое родословная?</w:t>
      </w:r>
      <w:r>
        <w:t xml:space="preserve"> Родословная – это семейная связь поколений, объединенная общим родством. Каждый из нас имеет предков, происходящих от различных семей. Ребенок – это только почка на ветвях большого дерева. Родители – это только ветви, рожденные стволом этого дерева. Огромный мощный ствол - это семья. Земля - это тайна, которая скрывает корни этого дерева. Задумавшись над этим, я решила изучить историю моей семьи и ее роль в истории нашей страны. </w:t>
      </w:r>
    </w:p>
    <w:p w:rsidR="00024B16" w:rsidRDefault="00024B16" w:rsidP="0015165A">
      <w:pPr>
        <w:pStyle w:val="NormalWeb"/>
      </w:pPr>
      <w:r>
        <w:t xml:space="preserve">В моей родословной есть достойные и уважаемые люди, внесшие вклад в историю и развитие нашего Отечества. И мне важно сохранить память о них для будущих поколений. </w:t>
      </w:r>
    </w:p>
    <w:p w:rsidR="00024B16" w:rsidRDefault="00024B16" w:rsidP="0015165A">
      <w:pPr>
        <w:pStyle w:val="NormalWeb"/>
      </w:pPr>
      <w:r>
        <w:t xml:space="preserve">Но прежде следует разобраться в терминологии нашего исследования, определив некоторые общие понятия: </w:t>
      </w:r>
    </w:p>
    <w:p w:rsidR="00024B16" w:rsidRDefault="00024B16" w:rsidP="0015165A">
      <w:pPr>
        <w:pStyle w:val="NormalWeb"/>
      </w:pPr>
      <w:r>
        <w:rPr>
          <w:rStyle w:val="Strong"/>
        </w:rPr>
        <w:t xml:space="preserve">Род </w:t>
      </w:r>
      <w:r>
        <w:t xml:space="preserve">– последовательный ряд поколений, происходящих от одного предка. </w:t>
      </w:r>
    </w:p>
    <w:p w:rsidR="00024B16" w:rsidRDefault="00024B16" w:rsidP="0015165A">
      <w:pPr>
        <w:pStyle w:val="NormalWeb"/>
      </w:pPr>
      <w:r>
        <w:rPr>
          <w:rStyle w:val="Strong"/>
        </w:rPr>
        <w:t xml:space="preserve">Поколение </w:t>
      </w:r>
      <w:r>
        <w:t xml:space="preserve">- родственники одного генеалогического уровня по отношению к одному предку; одновременно живущиелюди близкого возраста. </w:t>
      </w:r>
    </w:p>
    <w:p w:rsidR="00024B16" w:rsidRDefault="00024B16" w:rsidP="0015165A">
      <w:pPr>
        <w:pStyle w:val="NormalWeb"/>
      </w:pPr>
      <w:r>
        <w:rPr>
          <w:rStyle w:val="Strong"/>
        </w:rPr>
        <w:t xml:space="preserve">Семья </w:t>
      </w:r>
      <w:r>
        <w:t xml:space="preserve">– основанная на браке или ином родстве малая группа людей, члены которой связаны совместной жизнедеятельностью, общностью быта, взаимной помощью, моральной и правовой ответственностью. </w:t>
      </w:r>
    </w:p>
    <w:p w:rsidR="00024B16" w:rsidRDefault="00024B16" w:rsidP="0015165A">
      <w:pPr>
        <w:pStyle w:val="NormalWeb"/>
      </w:pPr>
      <w:r>
        <w:rPr>
          <w:rStyle w:val="Strong"/>
        </w:rPr>
        <w:t xml:space="preserve">Предок </w:t>
      </w:r>
      <w:r>
        <w:t xml:space="preserve">- представитель предшествующего поколенияродственников. </w:t>
      </w:r>
    </w:p>
    <w:p w:rsidR="00024B16" w:rsidRDefault="00024B16" w:rsidP="0015165A">
      <w:pPr>
        <w:pStyle w:val="NormalWeb"/>
      </w:pPr>
      <w:r>
        <w:rPr>
          <w:rStyle w:val="Strong"/>
        </w:rPr>
        <w:t xml:space="preserve">Генеалогия </w:t>
      </w:r>
      <w:r>
        <w:t xml:space="preserve">- история рода. </w:t>
      </w:r>
    </w:p>
    <w:p w:rsidR="00024B16" w:rsidRDefault="00024B16" w:rsidP="0015165A">
      <w:pPr>
        <w:pStyle w:val="NormalWeb"/>
      </w:pPr>
      <w:r>
        <w:rPr>
          <w:rStyle w:val="Strong"/>
        </w:rPr>
        <w:t>Генеалогическое (родословное) древо</w:t>
      </w:r>
      <w:r>
        <w:t xml:space="preserve"> – схематическое представление родственных связей. </w:t>
      </w:r>
    </w:p>
    <w:p w:rsidR="00024B16" w:rsidRDefault="00024B16" w:rsidP="0015165A">
      <w:pPr>
        <w:pStyle w:val="NormalWeb"/>
      </w:pPr>
      <w:r>
        <w:t xml:space="preserve">Помимо терминологии важным для изучения родословной являются </w:t>
      </w:r>
      <w:r>
        <w:rPr>
          <w:rStyle w:val="Strong"/>
        </w:rPr>
        <w:t>законы и закономерности генеалогии:</w:t>
      </w:r>
      <w:r>
        <w:t xml:space="preserve"> </w:t>
      </w:r>
    </w:p>
    <w:p w:rsidR="00024B16" w:rsidRDefault="00024B16" w:rsidP="0015165A">
      <w:pPr>
        <w:pStyle w:val="NormalWeb"/>
      </w:pPr>
      <w:r>
        <w:rPr>
          <w:rStyle w:val="Strong"/>
        </w:rPr>
        <w:t>1</w:t>
      </w:r>
      <w:r>
        <w:t xml:space="preserve">. На 100 лет приходится жизнь трёх поколений. </w:t>
      </w:r>
    </w:p>
    <w:p w:rsidR="00024B16" w:rsidRDefault="00024B16" w:rsidP="0015165A">
      <w:pPr>
        <w:pStyle w:val="NormalWeb"/>
      </w:pPr>
      <w:r>
        <w:rPr>
          <w:rStyle w:val="Strong"/>
        </w:rPr>
        <w:t>2</w:t>
      </w:r>
      <w:r>
        <w:t xml:space="preserve">. Закон удвоения числа предков - в каждом следующем поколении число предков удваивается. </w:t>
      </w:r>
    </w:p>
    <w:p w:rsidR="00024B16" w:rsidRDefault="00024B16" w:rsidP="0015165A">
      <w:pPr>
        <w:pStyle w:val="NormalWeb"/>
      </w:pPr>
      <w:r>
        <w:rPr>
          <w:rStyle w:val="Strong"/>
        </w:rPr>
        <w:t>3</w:t>
      </w:r>
      <w:r>
        <w:t xml:space="preserve">. Закон убывания предков - в действительности предков у нас меньше, чем предполагает теория, потому что в прежние века браки могли заключаться между близкими родственниками. </w:t>
      </w:r>
    </w:p>
    <w:p w:rsidR="00024B16" w:rsidRDefault="00024B16" w:rsidP="0015165A">
      <w:pPr>
        <w:pStyle w:val="NormalWeb"/>
        <w:ind w:firstLine="708"/>
        <w:jc w:val="both"/>
      </w:pPr>
      <w:r>
        <w:rPr>
          <w:color w:val="000000"/>
        </w:rPr>
        <w:t>Итак, раньше я не придавала никакого значения родословной, пока не задумалась, а почему я такая и кто были мои предки. Мне много рассказывали про моих прадедушек, прабабушек, и у меня родилась мысль создать свою родословную. Составление родословной - это очень трудоемкая работа, потому что надо знать не просто истории из жизни своих предков, а нужно знать их биографию.</w:t>
      </w:r>
    </w:p>
    <w:p w:rsidR="00024B16" w:rsidRDefault="00024B16" w:rsidP="00FD3C52">
      <w:pPr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</w:pPr>
      <w:r w:rsidRPr="00053711"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t>Глава 2.</w:t>
      </w:r>
      <w:r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t xml:space="preserve">  Практическая часть исследования.</w:t>
      </w:r>
    </w:p>
    <w:p w:rsidR="00024B16" w:rsidRPr="00053711" w:rsidRDefault="00024B16" w:rsidP="00FD3C52">
      <w:pPr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t>2.1. Первое поколение семьи Махмутовых. «Знакомьтесь, это мы!»</w:t>
      </w:r>
    </w:p>
    <w:p w:rsidR="00024B16" w:rsidRPr="00053711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       Важным этапом исследования стала работа с фотографиями и с документами. Их оказалось немало. Одним из источников послужили грамоты, удостоверения, полученные моими родственниками за добросовестный труд на благо Родины. </w:t>
      </w:r>
    </w:p>
    <w:p w:rsidR="00024B16" w:rsidRDefault="00024B16" w:rsidP="00AA66B1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hd w:val="clear" w:color="auto" w:fill="FFFFFF"/>
        </w:rPr>
      </w:pPr>
      <w:r w:rsidRPr="00053711">
        <w:rPr>
          <w:rStyle w:val="c1"/>
          <w:color w:val="000000"/>
        </w:rPr>
        <w:t xml:space="preserve">Я выяснила, что я и мои родные братья Эрнест, Артур </w:t>
      </w:r>
      <w:r w:rsidRPr="00021CF3">
        <w:rPr>
          <w:rStyle w:val="c1"/>
          <w:color w:val="000000"/>
        </w:rPr>
        <w:t>относятся к первому поколению.</w:t>
      </w:r>
      <w:r w:rsidRPr="00053711">
        <w:rPr>
          <w:rStyle w:val="c1"/>
          <w:color w:val="000000"/>
        </w:rPr>
        <w:t xml:space="preserve">  Также к первому поколению относятся мои двоюродные братья и сестра,  дети брата и сестры моего папы: Артур, Роман, Валерия, Саша, Миша</w:t>
      </w:r>
      <w:r>
        <w:rPr>
          <w:rStyle w:val="c1"/>
          <w:color w:val="000000"/>
        </w:rPr>
        <w:t xml:space="preserve">. </w:t>
      </w:r>
      <w:r w:rsidRPr="00053711">
        <w:rPr>
          <w:rStyle w:val="c1"/>
          <w:color w:val="000000"/>
          <w:shd w:val="clear" w:color="auto" w:fill="FFFFFF"/>
        </w:rPr>
        <w:t>Так, мы гордимся моим двоюродным братом Артуром, который служил в ракетных войсках.  А сейчас работает на грандиозном проекте СИБУРа мастером. Он отмечен за свой труд премиями и грамотами.</w:t>
      </w:r>
      <w:r>
        <w:rPr>
          <w:rStyle w:val="c1"/>
          <w:color w:val="000000"/>
          <w:shd w:val="clear" w:color="auto" w:fill="FFFFFF"/>
        </w:rPr>
        <w:t xml:space="preserve"> </w:t>
      </w:r>
      <w:r w:rsidRPr="00053711">
        <w:rPr>
          <w:rStyle w:val="c1"/>
          <w:color w:val="000000"/>
          <w:shd w:val="clear" w:color="auto" w:fill="FFFFFF"/>
        </w:rPr>
        <w:t>Роман учится в 11 классе гимназии имени Н.Д. Лицмана. Эрнест – в 4 классе. Оба имеют много Почетных грамот. Лера учится в московской гимназии. Увлекается балетом, любит рисовать, как и я. Миша, Артурик, Саша еще маленькие.</w:t>
      </w:r>
      <w:r>
        <w:rPr>
          <w:rStyle w:val="c1"/>
          <w:color w:val="000000"/>
          <w:shd w:val="clear" w:color="auto" w:fill="FFFFFF"/>
        </w:rPr>
        <w:t xml:space="preserve"> </w:t>
      </w:r>
      <w:r w:rsidRPr="00053711">
        <w:rPr>
          <w:rStyle w:val="c1"/>
          <w:color w:val="000000"/>
          <w:shd w:val="clear" w:color="auto" w:fill="FFFFFF"/>
        </w:rPr>
        <w:t>Мы очень счастливы, что у нас такая дружная и крепкая семья!</w:t>
      </w:r>
    </w:p>
    <w:p w:rsidR="00024B16" w:rsidRPr="00053711" w:rsidRDefault="00024B16" w:rsidP="0015165A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 w:rsidRPr="00021CF3">
        <w:rPr>
          <w:rStyle w:val="c1"/>
          <w:b/>
          <w:color w:val="000000"/>
        </w:rPr>
        <w:t xml:space="preserve">Приложение </w:t>
      </w:r>
      <w:r>
        <w:rPr>
          <w:rStyle w:val="c1"/>
          <w:b/>
          <w:color w:val="000000"/>
        </w:rPr>
        <w:t>1</w:t>
      </w:r>
      <w:r w:rsidRPr="00021CF3">
        <w:rPr>
          <w:rStyle w:val="c1"/>
          <w:b/>
          <w:color w:val="000000"/>
        </w:rPr>
        <w:t>.</w:t>
      </w:r>
    </w:p>
    <w:p w:rsidR="00024B16" w:rsidRPr="00053711" w:rsidRDefault="00024B16" w:rsidP="004F5275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21CF3" w:rsidRDefault="00024B16" w:rsidP="00021CF3">
      <w:pPr>
        <w:rPr>
          <w:rStyle w:val="c1"/>
          <w:rFonts w:ascii="Times New Roman" w:hAnsi="Times New Roman"/>
          <w:b/>
          <w:color w:val="000000"/>
          <w:sz w:val="24"/>
          <w:szCs w:val="24"/>
        </w:rPr>
      </w:pPr>
      <w:r w:rsidRPr="00021CF3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  2.2. </w:t>
      </w:r>
      <w:r w:rsidRPr="00021CF3">
        <w:rPr>
          <w:rFonts w:ascii="Times New Roman" w:hAnsi="Times New Roman"/>
          <w:b/>
          <w:sz w:val="24"/>
          <w:szCs w:val="24"/>
        </w:rPr>
        <w:t>Второе поколение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021CF3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  </w:t>
      </w:r>
      <w:r>
        <w:rPr>
          <w:rStyle w:val="c1"/>
          <w:rFonts w:ascii="Times New Roman" w:hAnsi="Times New Roman"/>
          <w:b/>
          <w:color w:val="000000"/>
          <w:sz w:val="24"/>
          <w:szCs w:val="24"/>
        </w:rPr>
        <w:t>«</w:t>
      </w:r>
      <w:r w:rsidRPr="00021CF3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/>
          <w:b/>
          <w:color w:val="000000"/>
          <w:sz w:val="24"/>
          <w:szCs w:val="24"/>
        </w:rPr>
        <w:t>Э</w:t>
      </w:r>
      <w:r w:rsidRPr="00021CF3">
        <w:rPr>
          <w:rStyle w:val="c1"/>
          <w:rFonts w:ascii="Times New Roman" w:hAnsi="Times New Roman"/>
          <w:b/>
          <w:color w:val="000000"/>
          <w:sz w:val="24"/>
          <w:szCs w:val="24"/>
        </w:rPr>
        <w:t>то мои родители и  дядя с  тетей</w:t>
      </w:r>
      <w:r>
        <w:rPr>
          <w:rStyle w:val="c1"/>
          <w:rFonts w:ascii="Times New Roman" w:hAnsi="Times New Roman"/>
          <w:b/>
          <w:color w:val="000000"/>
          <w:sz w:val="24"/>
          <w:szCs w:val="24"/>
        </w:rPr>
        <w:t>»</w:t>
      </w:r>
      <w:r w:rsidRPr="00021CF3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. </w:t>
      </w:r>
    </w:p>
    <w:p w:rsidR="00024B16" w:rsidRPr="00021CF3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>
        <w:rPr>
          <w:rStyle w:val="c1"/>
          <w:color w:val="000000"/>
        </w:rPr>
        <w:tab/>
      </w:r>
      <w:r w:rsidRPr="00021CF3">
        <w:rPr>
          <w:rStyle w:val="c1"/>
          <w:color w:val="000000"/>
        </w:rPr>
        <w:t>Ко второму поколению</w:t>
      </w:r>
      <w:r w:rsidRPr="00053711">
        <w:rPr>
          <w:rStyle w:val="c1"/>
          <w:color w:val="000000"/>
        </w:rPr>
        <w:t xml:space="preserve"> принадлежат мои родители, Татьяна Алексеевна и Эдуард Рудольфович. Дядя Игорь и тетя Лариса, дети деда Рудольфа. Дядя Игорь окончил школу №15. С 1-го по 9 класс учился только на «отлично», ежегодно награждался Похвальными листами. Потом он окончил Тюменский нефтегазовый институт. Получил диплом инженера. Работает оператором ГРС ООО «Газпромтрансгаз Сургут». Игорь Рудольфович – один из самых опытных работников. Имеет звание «Ветеран труда», а также много грамот и поощрений. У него двое сыновей: Артур и Рома.</w:t>
      </w:r>
    </w:p>
    <w:p w:rsidR="00024B16" w:rsidRDefault="00024B16" w:rsidP="00AA66B1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     Тетя Лариса ( Лариса Рудольфовна) окончила гимназию №10. Училась хорошо. Обладала уникальным голосом, принимала участие во всех концертах и конкурсах. Имеет два диплома: диплом юриста в области международного права и диплом переводчика в этой же области. У нее трое детей: Лера, Саша, Миша. </w:t>
      </w:r>
    </w:p>
    <w:p w:rsidR="00024B16" w:rsidRPr="00021CF3" w:rsidRDefault="00024B16" w:rsidP="00AA66B1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ab/>
      </w:r>
      <w:r w:rsidRPr="00053711">
        <w:rPr>
          <w:rStyle w:val="c1"/>
          <w:color w:val="000000"/>
          <w:shd w:val="clear" w:color="auto" w:fill="FFFFFF"/>
        </w:rPr>
        <w:t>Моя семья родилась в 2007 году.</w:t>
      </w:r>
      <w:r w:rsidRPr="00053711">
        <w:rPr>
          <w:rStyle w:val="c1"/>
          <w:color w:val="000000"/>
        </w:rPr>
        <w:t xml:space="preserve"> Моего папу зовут Эдуард Рудольфович Махмутов. Расспрашивая папу, я узнала, что он до пятого класса учился в Медянской школе, а с пятого класса по 11 класс – в гимназии №10. Жизнь в гимназии была насыщенной. Папа принимал участие во всех мероприятиях: в спортивных состязаниях, спектаклях, балах, ходил к Вечному огню. Учился хорошо. Он окончил три института: педагогический, юридический, индустриальный.       </w:t>
      </w:r>
      <w:r w:rsidRPr="00021CF3">
        <w:rPr>
          <w:rStyle w:val="c1"/>
          <w:color w:val="000000"/>
        </w:rPr>
        <w:t xml:space="preserve">Сегодня мой папа,  Эдуард Рудольфович,  – директор Северного треста АО «Газпром газораспределение Север». Добросовестно работает на благо людей, согревает их дома и предприятия газом. </w:t>
      </w:r>
    </w:p>
    <w:p w:rsidR="00024B16" w:rsidRPr="00053711" w:rsidRDefault="00024B16" w:rsidP="00AA66B1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ab/>
      </w:r>
      <w:r w:rsidRPr="00053711">
        <w:rPr>
          <w:rStyle w:val="c1"/>
          <w:color w:val="000000"/>
        </w:rPr>
        <w:t xml:space="preserve">Мама, Татьяна Алексеевна, окончила школу №12. Училась она хорошо. Мама получила два высших образования: педагогическое и юридическое. Она работает начальником производственного отдела АО «Газпром газораспределение Север».  </w:t>
      </w:r>
      <w:r w:rsidRPr="00021CF3">
        <w:rPr>
          <w:rStyle w:val="c1"/>
          <w:b/>
          <w:color w:val="000000"/>
        </w:rPr>
        <w:t>Приложение 2.</w:t>
      </w:r>
    </w:p>
    <w:p w:rsidR="00024B16" w:rsidRPr="00053711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  <w:shd w:val="clear" w:color="auto" w:fill="FFFFFF"/>
        </w:rPr>
        <w:t xml:space="preserve">    Детские годы моих родителей пришлись на пору перестройки. Тогда, в 90-х годах, в стране происходило много изменений. Закрывались заводы и фабрики, в магазинах нечего было купить. В школе они успели только вступить в ряды октябрят и пионеров. </w:t>
      </w:r>
      <w:r w:rsidRPr="00053711">
        <w:rPr>
          <w:rStyle w:val="c1"/>
          <w:color w:val="000000"/>
        </w:rPr>
        <w:t xml:space="preserve">А вот комсомольцами так и не стали, хотя очень хотели. Распался Советский Союз, распались и пионерские, и комсомольские организации. Распался Советский Союз. Жизнь была очень тяжелой, непонятной. Нравственные ценности заменялись хамством, жестокостью, вседозволенностью. Об этом говорят и фотографии, которые мы нашли в интернете.       </w:t>
      </w:r>
      <w:r w:rsidRPr="00021CF3">
        <w:rPr>
          <w:rStyle w:val="c1"/>
          <w:b/>
          <w:color w:val="000000"/>
        </w:rPr>
        <w:t xml:space="preserve">Приложение </w:t>
      </w:r>
      <w:r>
        <w:rPr>
          <w:rStyle w:val="c1"/>
          <w:b/>
          <w:color w:val="000000"/>
        </w:rPr>
        <w:t>3</w:t>
      </w:r>
      <w:r w:rsidRPr="00021CF3">
        <w:rPr>
          <w:rStyle w:val="c1"/>
          <w:b/>
          <w:color w:val="000000"/>
        </w:rPr>
        <w:t>.</w:t>
      </w:r>
    </w:p>
    <w:p w:rsidR="00024B16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55D0A">
        <w:rPr>
          <w:rStyle w:val="c1"/>
          <w:b/>
          <w:color w:val="000000"/>
        </w:rPr>
        <w:t>2.3.</w:t>
      </w:r>
      <w:r>
        <w:rPr>
          <w:rStyle w:val="c1"/>
          <w:b/>
          <w:color w:val="000000"/>
        </w:rPr>
        <w:t xml:space="preserve"> Третье поколение: «</w:t>
      </w:r>
      <w:r w:rsidRPr="003E18AA">
        <w:rPr>
          <w:rStyle w:val="c1"/>
          <w:b/>
          <w:color w:val="000000"/>
        </w:rPr>
        <w:t>Мои самые дорогие: бабушки и дедушки</w:t>
      </w:r>
      <w:r>
        <w:rPr>
          <w:rStyle w:val="c1"/>
          <w:b/>
          <w:color w:val="000000"/>
        </w:rPr>
        <w:t>»</w:t>
      </w:r>
      <w:r w:rsidRPr="003E18AA">
        <w:rPr>
          <w:rStyle w:val="c1"/>
          <w:b/>
          <w:color w:val="000000"/>
        </w:rPr>
        <w:t>.</w:t>
      </w:r>
    </w:p>
    <w:p w:rsidR="00024B16" w:rsidRPr="004F5275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053711">
        <w:rPr>
          <w:rStyle w:val="c1"/>
          <w:color w:val="000000"/>
        </w:rPr>
        <w:t xml:space="preserve">  К третьему поколению относятся мои бабушки, Нина Прокопьевна и Людмила Александровна. Бабушка Нина 40 лет работала учителем русского языка и литературы.</w:t>
      </w:r>
    </w:p>
    <w:p w:rsidR="00024B16" w:rsidRPr="00053711" w:rsidRDefault="00024B16" w:rsidP="004F5275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>К третьему поколению относятся и мои дедушки:  Рудольф Миркатович и  Алексей Алексеевич.</w:t>
      </w:r>
    </w:p>
    <w:p w:rsidR="00024B16" w:rsidRPr="00053711" w:rsidRDefault="00024B16" w:rsidP="004F5275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Дедушка Рудольф окончил Выборгское летное училище. Он вертолетчик. Летал на вертолетах Ми -4, МИ – 8, МИ -6. Тогда на Севере искали нефть и газ, строились вышки. Экипаж деда перевозил различные грузы на вертолете в самые отдаленные уголки Сибири. </w:t>
      </w:r>
    </w:p>
    <w:p w:rsidR="00024B16" w:rsidRPr="00053711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    Дед рассказывал, что груз прикрепляли под живот вертолета. Он назывался подвеской. Иногда подвески были тяжелыми и опасными, но вертолетчики Тобольска с честью справлялись с таким заданием. Они знали, что без этого груза Северу не обойтись. Задание партии будет невыполненным. А наша страна нуждалась и в газе, и в нефти. </w:t>
      </w:r>
    </w:p>
    <w:p w:rsidR="00024B16" w:rsidRPr="00053711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      Дедушка за свою работу имел много Знаков отличия: «За безаварийный налет»,  медали и грамоты.</w:t>
      </w:r>
    </w:p>
    <w:p w:rsidR="00024B16" w:rsidRPr="00053711" w:rsidRDefault="00024B16" w:rsidP="004F5275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>Дед</w:t>
      </w:r>
      <w:r>
        <w:rPr>
          <w:rStyle w:val="c1"/>
          <w:color w:val="000000"/>
        </w:rPr>
        <w:t xml:space="preserve">ушка </w:t>
      </w:r>
      <w:r w:rsidRPr="00053711">
        <w:rPr>
          <w:rStyle w:val="c1"/>
          <w:color w:val="000000"/>
        </w:rPr>
        <w:t xml:space="preserve"> Леша плавал капитаном на  теплоходе по Иртышу и Тоболу, перевозил важные грузы в другие города России.</w:t>
      </w:r>
      <w:r>
        <w:rPr>
          <w:rStyle w:val="c1"/>
          <w:color w:val="000000"/>
        </w:rPr>
        <w:t xml:space="preserve"> </w:t>
      </w:r>
      <w:r w:rsidRPr="004F5275">
        <w:rPr>
          <w:rStyle w:val="c1"/>
          <w:b/>
          <w:color w:val="000000"/>
        </w:rPr>
        <w:t>Приложение</w:t>
      </w:r>
      <w:r>
        <w:rPr>
          <w:rStyle w:val="c1"/>
          <w:b/>
          <w:color w:val="000000"/>
        </w:rPr>
        <w:t xml:space="preserve"> 4.</w:t>
      </w:r>
    </w:p>
    <w:p w:rsidR="00024B16" w:rsidRPr="009659BA" w:rsidRDefault="00024B16" w:rsidP="003E18AA">
      <w:pPr>
        <w:rPr>
          <w:rFonts w:ascii="Times New Roman" w:hAnsi="Times New Roman"/>
          <w:b/>
          <w:sz w:val="24"/>
          <w:szCs w:val="24"/>
        </w:rPr>
      </w:pPr>
      <w:r>
        <w:rPr>
          <w:rStyle w:val="c1"/>
          <w:b/>
          <w:color w:val="000000"/>
        </w:rPr>
        <w:t xml:space="preserve">2.4. </w:t>
      </w:r>
      <w:r>
        <w:rPr>
          <w:rStyle w:val="c1"/>
          <w:color w:val="000000"/>
        </w:rPr>
        <w:t xml:space="preserve">. </w:t>
      </w:r>
      <w:r w:rsidRPr="009659BA">
        <w:rPr>
          <w:rFonts w:ascii="Times New Roman" w:hAnsi="Times New Roman"/>
          <w:b/>
          <w:sz w:val="24"/>
          <w:szCs w:val="24"/>
        </w:rPr>
        <w:t>Четвертое поколение</w:t>
      </w:r>
      <w:r>
        <w:rPr>
          <w:rFonts w:ascii="Times New Roman" w:hAnsi="Times New Roman"/>
          <w:b/>
          <w:sz w:val="24"/>
          <w:szCs w:val="24"/>
        </w:rPr>
        <w:t>:</w:t>
      </w:r>
      <w:r w:rsidRPr="009659BA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«Ж</w:t>
      </w:r>
      <w:r w:rsidRPr="009659BA">
        <w:rPr>
          <w:rFonts w:ascii="Times New Roman" w:hAnsi="Times New Roman"/>
          <w:b/>
          <w:sz w:val="24"/>
          <w:szCs w:val="24"/>
        </w:rPr>
        <w:t>изнь, опаленная войной</w:t>
      </w:r>
      <w:r>
        <w:rPr>
          <w:rFonts w:ascii="Times New Roman" w:hAnsi="Times New Roman"/>
          <w:b/>
          <w:sz w:val="24"/>
          <w:szCs w:val="24"/>
        </w:rPr>
        <w:t>»</w:t>
      </w:r>
      <w:r w:rsidRPr="009659BA">
        <w:rPr>
          <w:rFonts w:ascii="Times New Roman" w:hAnsi="Times New Roman"/>
          <w:b/>
          <w:sz w:val="24"/>
          <w:szCs w:val="24"/>
        </w:rPr>
        <w:t>.</w:t>
      </w:r>
    </w:p>
    <w:p w:rsidR="00024B16" w:rsidRPr="00053711" w:rsidRDefault="00024B16" w:rsidP="003E18AA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>К четвертому  поколению принадлежат: мой прадед Махмутов</w:t>
      </w:r>
      <w:r>
        <w:rPr>
          <w:rStyle w:val="c1"/>
          <w:color w:val="000000"/>
        </w:rPr>
        <w:t xml:space="preserve"> </w:t>
      </w:r>
      <w:r w:rsidRPr="00053711">
        <w:rPr>
          <w:rStyle w:val="c1"/>
          <w:color w:val="000000"/>
        </w:rPr>
        <w:t>Миркат</w:t>
      </w:r>
      <w:r>
        <w:rPr>
          <w:rStyle w:val="c1"/>
          <w:color w:val="000000"/>
        </w:rPr>
        <w:t xml:space="preserve"> </w:t>
      </w:r>
      <w:r w:rsidRPr="00053711">
        <w:rPr>
          <w:rStyle w:val="c1"/>
          <w:color w:val="000000"/>
        </w:rPr>
        <w:t xml:space="preserve">Нигматуллович, Яковлев Прокопий Иванович и прабабушки, Галия и Валентина. </w:t>
      </w:r>
    </w:p>
    <w:p w:rsidR="00024B16" w:rsidRPr="00053711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ab/>
      </w:r>
      <w:r w:rsidRPr="00053711">
        <w:rPr>
          <w:rStyle w:val="c1"/>
          <w:color w:val="000000"/>
        </w:rPr>
        <w:t>Их жизнь тоже тесно связана с судьбой страны. Будучи молодым, мой прадед Миркат  ушел в армию. Тогда парни служили по три года. Отслужив, собирался домой, но гитлеровская Германия напала на Советский Союз.         Началась Великая Отечественная война. С первого до последнего дня храбро защищал мой прадед свою Родину – мать от фашистов. Он награжден многочисленными медалями, орденом Отечественной войны. Ему посчастливилось: он остался живым. Вернулся в родную деревню и до последнего дня работал в школе завучем, потом просто учителем истории. Стаж его работы учителем – 4</w:t>
      </w:r>
      <w:r>
        <w:rPr>
          <w:rStyle w:val="c1"/>
          <w:color w:val="000000"/>
        </w:rPr>
        <w:t>0</w:t>
      </w:r>
      <w:r w:rsidRPr="00053711">
        <w:rPr>
          <w:rStyle w:val="c1"/>
          <w:color w:val="000000"/>
        </w:rPr>
        <w:t xml:space="preserve"> лет.</w:t>
      </w:r>
    </w:p>
    <w:p w:rsidR="00024B16" w:rsidRPr="00053711" w:rsidRDefault="00024B16" w:rsidP="0D44CEC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D44CECE">
        <w:rPr>
          <w:rStyle w:val="c1"/>
          <w:color w:val="000000"/>
        </w:rPr>
        <w:t>У бабушки хранятся его грамоты и дипломы, медали. Я их часто рассматриваю и расспрашиваю, когда и за что дед их получил. Бабушка рассказывает не только о них, но и о том, какие события происходили в то или иное время в стране. Она говорит, что жизнь моих родителей и дедов отражает историю страны.   Рядом с дедом Миркатом прошагала и моя прабабушка Галия, тоже учительница. Стаж ее работы - 38 лет.  Своим трудом она помогала детям получить хорошее образование, чтобы быть полезными Родине. Учила любить родной край. Ее ученики работают на колхозных полях, на стройках. Бабушка тоже имеет много грамот и благодарностей за свой труд.</w:t>
      </w:r>
    </w:p>
    <w:p w:rsidR="00024B16" w:rsidRPr="00053711" w:rsidRDefault="00024B16" w:rsidP="0D44CECE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D44CECE">
        <w:rPr>
          <w:rStyle w:val="c1"/>
          <w:color w:val="000000"/>
        </w:rPr>
        <w:t xml:space="preserve">       Другой мой прадед Проша, папа бабушки Нины, относится к четвертому  поколению нашей семьи. Он  тоже работал учителем 42 года. Дед Проша  не был на войне. У него было увечье, но он на себе испытал все тяготы военного и послевоенного времени.  Отличник народного просвещения, имел много грамот.          К четвертому  поколению относится и моя прабабушка, жена прадеда Проши,  Двинянина Валентина Степановна Особенно ярко судьба страны проявилась именно в  ее судьбе. При родах умерла ее мама. Отец женился на другой. Мачеха не любила мою прапрабабушку. А тут еще, в 1942 году,  убили на войне отца Степана, моего прапрадедушку.  Девочку с 4 класса мачеха забрала из школы и  отправили работать в колхоз. Зарабатывать трудодни, чтобы семья не умерла с голода. «Все для фронта, все для Победы!», - такой призыв жил в сердце моей прабабушки Вали.   Она была очень трудолюбивой. Поэтому ее, совсем молодую девушку, наградили от имени Президиума Верховного Совета СССР  в 1946 году медалью «За доблестный труд в годы Великой Отечественной войны». Она имеет много юбилейных медалей в честь Дня Победы.</w:t>
      </w:r>
    </w:p>
    <w:p w:rsidR="00024B16" w:rsidRPr="00053711" w:rsidRDefault="00024B16" w:rsidP="0D44CECE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D44CECE">
        <w:rPr>
          <w:rStyle w:val="c1"/>
          <w:color w:val="000000"/>
        </w:rPr>
        <w:t xml:space="preserve">Прабабушка Марфа, мама дедушки Лёши, тоже относится к четвёртому поколению. В 1943 году она девушкой была угнана в Германию, в рабство. Вернулась в родные края в 1945 году. </w:t>
      </w:r>
      <w:r w:rsidRPr="0D44CECE">
        <w:rPr>
          <w:rStyle w:val="c1"/>
          <w:b/>
          <w:bCs/>
          <w:color w:val="000000"/>
        </w:rPr>
        <w:t xml:space="preserve">Приложение 5. </w:t>
      </w:r>
    </w:p>
    <w:p w:rsidR="00024B16" w:rsidRDefault="00024B16" w:rsidP="00021CF3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4F5275">
        <w:rPr>
          <w:rStyle w:val="c1"/>
          <w:b/>
          <w:color w:val="000000"/>
        </w:rPr>
        <w:t>2.5.</w:t>
      </w:r>
      <w:r>
        <w:rPr>
          <w:rStyle w:val="c1"/>
          <w:b/>
          <w:color w:val="000000"/>
        </w:rPr>
        <w:t xml:space="preserve"> Пятое поколение: «Корнями дерево сильно!»</w:t>
      </w:r>
    </w:p>
    <w:p w:rsidR="00024B16" w:rsidRPr="00053711" w:rsidRDefault="00024B16" w:rsidP="009659BA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hd w:val="clear" w:color="auto" w:fill="FFFFFF"/>
        </w:rPr>
      </w:pPr>
      <w:r w:rsidRPr="009659BA">
        <w:rPr>
          <w:rStyle w:val="c1"/>
          <w:color w:val="000000"/>
        </w:rPr>
        <w:t>К пятому поколению</w:t>
      </w:r>
      <w:r w:rsidRPr="00053711">
        <w:rPr>
          <w:rStyle w:val="c1"/>
          <w:color w:val="000000"/>
        </w:rPr>
        <w:t xml:space="preserve"> относится мой прапрадедушка Двинянин Степан Илларионович.  Имя отца бабы Вали, моего прапрадедушки Степана, за героизм и мужество,  проявленные в годы Великой Отечественной войны,  внесено в Книгу Славы Свердловской области.</w:t>
      </w:r>
      <w:r w:rsidRPr="00053711">
        <w:rPr>
          <w:rStyle w:val="c1"/>
          <w:color w:val="000000"/>
          <w:shd w:val="clear" w:color="auto" w:fill="FFFFFF"/>
        </w:rPr>
        <w:t xml:space="preserve"> На сайте «Подвиг народа» я увидела приказ о зачислении его на фронт. Здесь же мы с бабушкой нашли и Указ о включении его в Книгу Славы Свердловской области.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ab/>
      </w:r>
      <w:r w:rsidRPr="00053711">
        <w:rPr>
          <w:rStyle w:val="c1"/>
          <w:color w:val="000000"/>
        </w:rPr>
        <w:t>Мы выяснили, что к пятому поколению принадлежат и мои предки со стороны прадеда Проши: Яковлев Иван Иванович, мой прапрадедушка,  и прапрабабушка Матрена Филипповна.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   Они жили в селе Бучилиха, в Белоруссии.  У них было 4 детей: три сына (Иван, Прокопий, Михаил) и сестра Анна. Ивана убили в 1941 году. Немцы собрали крепких деревенских молодых парней для работы в Германию. Везли на открытой машине, в кузове. Когда подъехали к березовой роще за селом, мой дядя Иван спрыгнул с машины и побежал в сторону леса. Немного ему оставалось добежать. Но немец увидел его, выстрелил из ружья. Иван упал замертво. Так мне рассказывала бабушка, а ей - ее папа.  У дяди Михаила было слабое сердце. Когда пришли забирать все их имущество, сердце не выдержало. А было это так.  (Снимок взят из интернета)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    У Ивана Ивановича, моего прапрадеда, были свой ток и  своя молотилка. На ней он много работал сам. </w:t>
      </w:r>
      <w:r w:rsidRPr="00053711">
        <w:rPr>
          <w:color w:val="333333"/>
        </w:rPr>
        <w:t xml:space="preserve">Мой прапрадед был зажиточным крестьянином и имел по тем временам очень большое хозяйство: быки, лошади, овцы и другая живность.  </w:t>
      </w:r>
      <w:r w:rsidRPr="00053711">
        <w:rPr>
          <w:rStyle w:val="c1"/>
          <w:color w:val="000000"/>
        </w:rPr>
        <w:t xml:space="preserve"> Бабушка Нина мне говорила, что его руки были натруженные, мозолистые. Ей об этом рассказал ее папа. И еще работали у деда Ивана наемные крестьяне. За это при Советской власти деда объявили врагом народа. И  постановили забрать все имущество. Отобрали не только ток и дом, но даже личные вещи. Практически все вывезли из дома. Прапрадед Иван  сопротивлялся, не отдавал. Не отдавала одежду детей и прапрабабушка  Матрена. Она кричала, голосила, тянула полушубок сына к себе. Ей стало плохо. В это время и умер дядя Михаил. Скорее всего, из – за больного сердца. 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     Из Белоруссии семью прапрадеда Ивана выселили на Север. Обосновалась она в деревне Ерёмка Свердловской области. Здесь вскоре умерла прапрабабушка Матрена и  прапрадед Иван. Остались прадед Прокопий и сестра Анна. К сожалению, Анну я не видела.  Прадеда Прошу видела. Он перед смертью жил у бабушки Нины, но мне было в то время три года. Я не помню его лица. </w:t>
      </w:r>
    </w:p>
    <w:p w:rsidR="00024B16" w:rsidRPr="00053711" w:rsidRDefault="00024B16" w:rsidP="004F5275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>Бабушка Нина рассказывала, что семью прапрадеда Ивана в конце 80-х годов реабилитировали (оправдали). Можно было даже забрать землю, получить деньги за ток, молотилку и за большой дом, но прадед Проша не захотел этого делать.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rStyle w:val="c1"/>
          <w:color w:val="000000"/>
        </w:rPr>
        <w:t xml:space="preserve">       К сожалению фотографий прапрадедов и прапрабабушек у нас совсем мало. Но есть записи прадеда Проши, что позволило нам составить генеалогическое древо.</w:t>
      </w:r>
      <w:r>
        <w:rPr>
          <w:rStyle w:val="c1"/>
          <w:color w:val="000000"/>
        </w:rPr>
        <w:t xml:space="preserve"> </w:t>
      </w:r>
      <w:r w:rsidRPr="004F5275">
        <w:rPr>
          <w:rStyle w:val="c1"/>
          <w:b/>
          <w:color w:val="000000"/>
        </w:rPr>
        <w:t>Приложение</w:t>
      </w:r>
      <w:r>
        <w:rPr>
          <w:rStyle w:val="c1"/>
          <w:b/>
          <w:color w:val="000000"/>
        </w:rPr>
        <w:t xml:space="preserve"> </w:t>
      </w:r>
      <w:r>
        <w:rPr>
          <w:color w:val="000000"/>
        </w:rPr>
        <w:t>6.</w:t>
      </w:r>
    </w:p>
    <w:p w:rsidR="00024B16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Default="00024B16" w:rsidP="0085571D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659BA">
        <w:rPr>
          <w:b/>
          <w:color w:val="000000"/>
        </w:rPr>
        <w:t>2.6</w:t>
      </w:r>
      <w:r>
        <w:rPr>
          <w:color w:val="000000"/>
        </w:rPr>
        <w:t xml:space="preserve">. </w:t>
      </w:r>
      <w:r>
        <w:rPr>
          <w:b/>
          <w:color w:val="000000"/>
        </w:rPr>
        <w:t>Генеалогическое дерево. Приложение 7.</w:t>
      </w:r>
    </w:p>
    <w:p w:rsidR="00024B16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024B16" w:rsidRPr="007C3D99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Первое поколение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Эрнест   Ева    Артур  Лера  Саша  Миша   Артур  Роман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7C3D99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Второе поколение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Папа Эдуард    мама Таня    дядя  Игорь     тетя Лора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7C3D99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Третье поколение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 xml:space="preserve">Дедушка Рудольф   Бабушка Нина 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 xml:space="preserve">        Дедушка Алексей    Бабушка  Люда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7C3D99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Четвертое поколение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Прадед Миркат                   Прабабушка Галия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Прадед  Проша                    Прабабушка Валя</w:t>
      </w:r>
    </w:p>
    <w:p w:rsidR="00024B16" w:rsidRPr="00053711" w:rsidRDefault="00024B16" w:rsidP="0D44CEC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D44CECE">
        <w:rPr>
          <w:color w:val="000000"/>
        </w:rPr>
        <w:t>Прадед Алексей                   Прабабушка Марфа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7C3D99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Пятое поколение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Прапрадед Иван,  Прапрабабушка Матрена - родители деда Проши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Прапрадед Степан, Прапрабабушка Анна – родители прабабушки Вали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Прапрадед  Алексей, Прапрабабушка Фёкла– родители прадеда Алексея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D44CECE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D44CECE">
        <w:rPr>
          <w:color w:val="000000"/>
        </w:rPr>
        <w:t>Прапрадед Нигматулла, прапрабабушка Аня -  родители прадеда Мирката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Прапрабабушка Рая  - мать прабабушки Галии.</w:t>
      </w: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hd w:val="clear" w:color="auto" w:fill="FFFFFF"/>
        </w:rPr>
      </w:pPr>
    </w:p>
    <w:p w:rsidR="00024B16" w:rsidRPr="00053711" w:rsidRDefault="00024B16" w:rsidP="00FD3C52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53711">
        <w:rPr>
          <w:rStyle w:val="c7"/>
          <w:b/>
          <w:bCs/>
          <w:color w:val="000000"/>
          <w:shd w:val="clear" w:color="auto" w:fill="FFFFFF"/>
        </w:rPr>
        <w:t>Заключение</w:t>
      </w:r>
    </w:p>
    <w:p w:rsidR="00024B16" w:rsidRDefault="00024B16" w:rsidP="00FE36AF">
      <w:pPr>
        <w:pStyle w:val="NormalWeb"/>
        <w:rPr>
          <w:rStyle w:val="c1"/>
          <w:color w:val="000000"/>
        </w:rPr>
      </w:pPr>
      <w:r w:rsidRPr="00053711">
        <w:rPr>
          <w:rStyle w:val="c1"/>
          <w:color w:val="000000"/>
        </w:rPr>
        <w:t>     </w:t>
      </w:r>
      <w:r>
        <w:t xml:space="preserve">На примере моей семьи я поняла, что любые испытания и невзгоды можно преодолеть, если рядом с тобой родные надёжные люди, которые придут на помощь в трудную минуту. Зная, кем были наши предки, мы по-другому осмысливаем свое положение в настоящем! Семья обеспечивает продолжение человеческого рода, берёт на себя воспитание детей. Родители передают детям жизненный опыт, правила и традиции, прививают манеры поведения, закреплённые в обществе. Семья оказывает решающее влияние на личность ребёнка, а также на взрослых членов семьи. Она удовлетворяет потребности человека в любви, духовном общении, в моральной и материальной поддержке, в организации досуга и отдыха. Семья играет важную роль в ведении домашнего хозяйства. Она заботится о малолетних и престарелых членах семьи, придаёт устойчивость и стабильность обществу. И так из поколения в поколение. И пусть я знаю о предках из рассказов родных, но  я испытываю гордость за свою семью и род. Жили и работали на износ, только для того чтобы следующему поколению жилось чуточку легче. Уходят из жизни люди, которым мы обязаны многим. Как говорится, ничто не вечно, но я уверена, что всё же есть такая вещь, которая никогда не исчезнет в наших сердцах. Это память. Память о своих предках. Самое малое, что мы можем сделать в благодарность, - это сохранить в памяти историю наших дедушек и бабушек, передавая её из поколения в поколение. Мы должны помнить свои корни и должны прожить так, чтобы нас помнили. </w:t>
      </w:r>
      <w:r w:rsidRPr="00053711">
        <w:rPr>
          <w:rStyle w:val="c1"/>
          <w:color w:val="000000"/>
        </w:rPr>
        <w:t> </w:t>
      </w:r>
      <w:r>
        <w:rPr>
          <w:rStyle w:val="c1"/>
          <w:color w:val="000000"/>
          <w:shd w:val="clear" w:color="auto" w:fill="FFFFFF"/>
        </w:rPr>
        <w:t>М</w:t>
      </w:r>
      <w:r w:rsidRPr="00053711">
        <w:rPr>
          <w:rStyle w:val="c1"/>
          <w:color w:val="000000"/>
          <w:shd w:val="clear" w:color="auto" w:fill="FFFFFF"/>
        </w:rPr>
        <w:t>ы, мой брат Эрнест и брат Артур, мои двоюродные братья и сестра,  родились уже в 21 веке. Мы не знаем тягот тех лет. Все, что происходит в стране, обсуждается в семье.</w:t>
      </w:r>
      <w:r w:rsidRPr="00053711">
        <w:rPr>
          <w:rStyle w:val="c1"/>
          <w:color w:val="000000"/>
        </w:rPr>
        <w:t xml:space="preserve">  </w:t>
      </w:r>
    </w:p>
    <w:p w:rsidR="00024B16" w:rsidRDefault="00024B16" w:rsidP="009659BA">
      <w:pPr>
        <w:pStyle w:val="NormalWeb"/>
        <w:ind w:firstLine="708"/>
        <w:jc w:val="both"/>
      </w:pPr>
      <w:r w:rsidRPr="00053711">
        <w:rPr>
          <w:rStyle w:val="c1"/>
          <w:color w:val="000000"/>
        </w:rPr>
        <w:t>Таким образом, оказалось, что история моей семьи тесно переплетена с судьбой страны. Мои родственники были свидетелями и участниками многих событий, происходивших не только  в 20 веке, но и в 21 веке.</w:t>
      </w:r>
      <w:r>
        <w:rPr>
          <w:rStyle w:val="c1"/>
          <w:color w:val="000000"/>
        </w:rPr>
        <w:t xml:space="preserve"> </w:t>
      </w:r>
      <w:r>
        <w:t xml:space="preserve">Изучение истории семьи – дело очень важное и не требующее спешки. Я только начала изучение истории страны через историю семьи, меня очень заинтересовала эта тема. Этим летом, на очередной «Встрече родственников»,  я планирую провести более глубокое исследование, тем самым расширив свои знания об истории семьи и об истории страны соответственно. Хотелось бы не только более подробно расспросить родных и близких , но и более глубоко понять политическую обстановку в годы жизни моих предков. </w:t>
      </w:r>
    </w:p>
    <w:p w:rsidR="00024B16" w:rsidRPr="00053711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В результате работы я пришла к следующему </w:t>
      </w:r>
      <w:r w:rsidRPr="00C342B3">
        <w:rPr>
          <w:rStyle w:val="c1"/>
          <w:b/>
          <w:color w:val="000000"/>
        </w:rPr>
        <w:t>выводу</w:t>
      </w:r>
      <w:r w:rsidRPr="00053711">
        <w:rPr>
          <w:rStyle w:val="c1"/>
          <w:color w:val="000000"/>
        </w:rPr>
        <w:t>:</w:t>
      </w:r>
    </w:p>
    <w:p w:rsidR="00024B16" w:rsidRPr="00053711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1. </w:t>
      </w:r>
      <w:r w:rsidRPr="00053711">
        <w:rPr>
          <w:rStyle w:val="c1"/>
          <w:color w:val="000000"/>
        </w:rPr>
        <w:t xml:space="preserve"> Моя семья до сей поры активно участвует в создании истории своей страны.</w:t>
      </w:r>
    </w:p>
    <w:p w:rsidR="00024B16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 2. </w:t>
      </w:r>
      <w:r w:rsidRPr="00053711">
        <w:rPr>
          <w:rStyle w:val="c1"/>
          <w:color w:val="000000"/>
        </w:rPr>
        <w:t>Через судьбу моих предков прошли раскулачивание, гражданская и Великая Отечественная войны, распад Советского Союза, перестройка.</w:t>
      </w:r>
    </w:p>
    <w:p w:rsidR="00024B16" w:rsidRDefault="00024B16" w:rsidP="009659BA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053711">
        <w:rPr>
          <w:rStyle w:val="c1"/>
          <w:color w:val="000000"/>
        </w:rPr>
        <w:t xml:space="preserve"> Сейчас мирное время, но нашу страну не любят в мире. И снова моя семья продолжает честно трудиться, чтобы помочь Родине стать сильнее. </w:t>
      </w:r>
    </w:p>
    <w:p w:rsidR="00024B16" w:rsidRDefault="00024B16" w:rsidP="0015165A">
      <w:pPr>
        <w:pStyle w:val="NormalWeb"/>
        <w:ind w:firstLine="708"/>
        <w:jc w:val="both"/>
      </w:pPr>
      <w:r w:rsidRPr="00053711">
        <w:rPr>
          <w:rStyle w:val="c1"/>
          <w:color w:val="000000"/>
        </w:rPr>
        <w:t>Эту работу мы обязательно продолжим. Ведь я еще не рассказала о женской половине нашего рода.</w:t>
      </w:r>
    </w:p>
    <w:p w:rsidR="00024B16" w:rsidRPr="00053711" w:rsidRDefault="00024B16" w:rsidP="009659BA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024B16" w:rsidRPr="00053711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024B16" w:rsidRDefault="00024B16" w:rsidP="009659BA">
      <w:pPr>
        <w:pStyle w:val="c8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024B16" w:rsidRPr="00053711" w:rsidRDefault="00024B16" w:rsidP="007C3D99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53711">
        <w:rPr>
          <w:rStyle w:val="c7"/>
          <w:b/>
          <w:bCs/>
          <w:color w:val="000000"/>
        </w:rPr>
        <w:t>Список используемой литературы:</w:t>
      </w:r>
    </w:p>
    <w:p w:rsidR="00024B16" w:rsidRPr="00053711" w:rsidRDefault="00024B16" w:rsidP="007C3D99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53711">
        <w:rPr>
          <w:rStyle w:val="c1"/>
          <w:color w:val="000000"/>
        </w:rPr>
        <w:t>Семейные архивы Яковлевых-Махмутовых – Устыменко.</w:t>
      </w:r>
    </w:p>
    <w:p w:rsidR="00024B16" w:rsidRPr="00053711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053711">
        <w:rPr>
          <w:rStyle w:val="c1"/>
          <w:color w:val="000000"/>
        </w:rPr>
        <w:t>2.Сайт «Подвиг народа».</w:t>
      </w:r>
    </w:p>
    <w:p w:rsidR="00024B16" w:rsidRPr="00053711" w:rsidRDefault="00024B16" w:rsidP="00FD3C52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053711">
        <w:rPr>
          <w:rStyle w:val="c1"/>
          <w:color w:val="000000"/>
        </w:rPr>
        <w:t>3. Н. Махмутова, Г.Константинова «Я в гимназию дверь открываю».</w:t>
      </w:r>
    </w:p>
    <w:p w:rsidR="00024B16" w:rsidRPr="00053711" w:rsidRDefault="00024B16" w:rsidP="0D44CECE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D44CECE">
        <w:rPr>
          <w:rStyle w:val="c1"/>
          <w:color w:val="000000"/>
        </w:rPr>
        <w:t>4.  Государственный муниципальный Архив города Тобольска.</w:t>
      </w:r>
    </w:p>
    <w:p w:rsidR="00024B16" w:rsidRDefault="00024B16" w:rsidP="0D44CEC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D44CECE">
        <w:rPr>
          <w:rStyle w:val="c1"/>
          <w:color w:val="000000"/>
        </w:rPr>
        <w:t>5. Архив авиаторов города Тобольска.</w:t>
      </w: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  <w:r w:rsidRPr="00053711">
        <w:rPr>
          <w:color w:val="000000"/>
        </w:rPr>
        <w:t> </w:t>
      </w: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Pr="00053711" w:rsidRDefault="00024B16" w:rsidP="00FD3C52">
      <w:pPr>
        <w:pStyle w:val="NormalWeb"/>
        <w:shd w:val="clear" w:color="auto" w:fill="FFFFFF"/>
        <w:rPr>
          <w:color w:val="000000"/>
        </w:rPr>
      </w:pPr>
    </w:p>
    <w:p w:rsidR="00024B16" w:rsidRDefault="00024B16">
      <w:pPr>
        <w:rPr>
          <w:b/>
        </w:rPr>
      </w:pPr>
    </w:p>
    <w:p w:rsidR="00024B16" w:rsidRDefault="00024B16">
      <w:pPr>
        <w:rPr>
          <w:b/>
        </w:rPr>
      </w:pPr>
    </w:p>
    <w:p w:rsidR="00024B16" w:rsidRDefault="00024B16">
      <w:r w:rsidRPr="00C342B3">
        <w:rPr>
          <w:b/>
        </w:rPr>
        <w:t>Приложение 1</w:t>
      </w:r>
      <w:r>
        <w:t xml:space="preserve">. </w:t>
      </w:r>
      <w:r w:rsidRPr="00B55D0A">
        <w:rPr>
          <w:b/>
        </w:rPr>
        <w:t>Первое поколение семьи</w:t>
      </w:r>
      <w:r>
        <w:rPr>
          <w:b/>
        </w:rPr>
        <w:t xml:space="preserve"> </w:t>
      </w:r>
      <w:r w:rsidRPr="00B55D0A">
        <w:rPr>
          <w:b/>
        </w:rPr>
        <w:t xml:space="preserve"> Махмутовых</w:t>
      </w:r>
      <w:r>
        <w:rPr>
          <w:b/>
        </w:rPr>
        <w:t>. «Знакомьтесь, это мы!»</w:t>
      </w:r>
    </w:p>
    <w:p w:rsidR="00024B16" w:rsidRDefault="00024B16" w:rsidP="00C342B3">
      <w:r w:rsidRPr="00C82054">
        <w:rPr>
          <w:noProof/>
        </w:rPr>
        <w:pict>
          <v:shape id="Рисунок 12" o:spid="_x0000_i1026" type="#_x0000_t75" style="width:177pt;height:177pt;visibility:visible">
            <v:imagedata r:id="rId6" o:title=""/>
          </v:shape>
        </w:pict>
      </w:r>
      <w:r w:rsidRPr="00C82054">
        <w:rPr>
          <w:noProof/>
        </w:rPr>
        <w:pict>
          <v:shape id="Рисунок 13" o:spid="_x0000_i1027" type="#_x0000_t75" style="width:131.25pt;height:176.25pt;visibility:visible">
            <v:imagedata r:id="rId7" o:title=""/>
          </v:shape>
        </w:pict>
      </w:r>
      <w:r w:rsidRPr="00C82054">
        <w:rPr>
          <w:noProof/>
        </w:rPr>
        <w:pict>
          <v:shape id="_x0000_i1028" type="#_x0000_t75" style="width:134.25pt;height:179.25pt;visibility:visible">
            <v:imagedata r:id="rId8" o:title=""/>
          </v:shape>
        </w:pict>
      </w:r>
    </w:p>
    <w:p w:rsidR="00024B16" w:rsidRPr="00C342B3" w:rsidRDefault="00024B16" w:rsidP="0D44CECE">
      <w:pPr>
        <w:rPr>
          <w:b/>
          <w:bCs/>
        </w:rPr>
      </w:pPr>
      <w:r>
        <w:rPr>
          <w:b/>
          <w:bCs/>
        </w:rPr>
        <w:t xml:space="preserve"> </w:t>
      </w:r>
      <w:r w:rsidRPr="0D44CECE">
        <w:rPr>
          <w:b/>
          <w:bCs/>
        </w:rPr>
        <w:t>Мой брат Артур                                                     Я с братом                                        Сестра Лера</w:t>
      </w:r>
    </w:p>
    <w:p w:rsidR="00024B16" w:rsidRDefault="00024B16">
      <w:r w:rsidRPr="00C82054">
        <w:rPr>
          <w:noProof/>
        </w:rPr>
        <w:pict>
          <v:shape id="Рисунок 4" o:spid="_x0000_i1029" type="#_x0000_t75" style="width:141pt;height:188.25pt;visibility:visible">
            <v:imagedata r:id="rId9" o:title=""/>
          </v:shape>
        </w:pict>
      </w:r>
      <w:r w:rsidRPr="00C342B3">
        <w:rPr>
          <w:noProof/>
        </w:rPr>
        <w:t xml:space="preserve"> </w:t>
      </w:r>
      <w:r>
        <w:rPr>
          <w:noProof/>
        </w:rPr>
        <w:t xml:space="preserve">         </w:t>
      </w:r>
      <w:r w:rsidRPr="00C82054">
        <w:rPr>
          <w:noProof/>
        </w:rPr>
        <w:pict>
          <v:shape id="Рисунок 3" o:spid="_x0000_i1030" type="#_x0000_t75" style="width:138pt;height:182.25pt;visibility:visible">
            <v:imagedata r:id="rId10" o:title=""/>
          </v:shape>
        </w:pict>
      </w:r>
      <w:r>
        <w:rPr>
          <w:noProof/>
        </w:rPr>
        <w:t xml:space="preserve">     </w:t>
      </w:r>
      <w:r w:rsidRPr="00C82054">
        <w:rPr>
          <w:noProof/>
        </w:rPr>
        <w:pict>
          <v:shape id="Рисунок 15" o:spid="_x0000_i1031" type="#_x0000_t75" style="width:125.25pt;height:173.25pt;visibility:visible">
            <v:imagedata r:id="rId11" o:title=""/>
          </v:shape>
        </w:pict>
      </w:r>
      <w:r>
        <w:rPr>
          <w:noProof/>
        </w:rPr>
        <w:t xml:space="preserve">                  </w:t>
      </w:r>
      <w:r>
        <w:t>.</w:t>
      </w:r>
    </w:p>
    <w:p w:rsidR="00024B16" w:rsidRPr="0015165A" w:rsidRDefault="00024B16">
      <w:pPr>
        <w:rPr>
          <w:b/>
        </w:rPr>
      </w:pPr>
      <w:r>
        <w:t xml:space="preserve">         </w:t>
      </w:r>
      <w:r w:rsidRPr="0015165A">
        <w:rPr>
          <w:b/>
        </w:rPr>
        <w:t xml:space="preserve">Лера Миша                        </w:t>
      </w:r>
      <w:r>
        <w:rPr>
          <w:b/>
        </w:rPr>
        <w:t xml:space="preserve">                         </w:t>
      </w:r>
      <w:r w:rsidRPr="0015165A">
        <w:rPr>
          <w:b/>
        </w:rPr>
        <w:t xml:space="preserve">   Брат Саша</w:t>
      </w:r>
      <w:r>
        <w:rPr>
          <w:b/>
        </w:rPr>
        <w:t xml:space="preserve">                            </w:t>
      </w:r>
      <w:r w:rsidRPr="0D44CECE">
        <w:rPr>
          <w:b/>
          <w:bCs/>
        </w:rPr>
        <w:t>Артур в армии.</w:t>
      </w:r>
      <w:r>
        <w:rPr>
          <w:b/>
          <w:bCs/>
        </w:rPr>
        <w:t xml:space="preserve">                                   </w:t>
      </w:r>
    </w:p>
    <w:p w:rsidR="00024B16" w:rsidRDefault="00024B16">
      <w:pPr>
        <w:rPr>
          <w:noProof/>
        </w:rPr>
      </w:pPr>
    </w:p>
    <w:p w:rsidR="00024B16" w:rsidRDefault="00024B16">
      <w:r w:rsidRPr="00C82054">
        <w:rPr>
          <w:noProof/>
        </w:rPr>
        <w:pict>
          <v:shape id="_x0000_i1032" type="#_x0000_t75" style="width:146.25pt;height:143.25pt;visibility:visible">
            <v:imagedata r:id="rId12" o:title=""/>
          </v:shape>
        </w:pict>
      </w:r>
      <w:r>
        <w:t xml:space="preserve"> </w:t>
      </w:r>
      <w:r w:rsidRPr="00C82054">
        <w:rPr>
          <w:noProof/>
        </w:rPr>
        <w:pict>
          <v:shape id="Рисунок 14" o:spid="_x0000_i1033" type="#_x0000_t75" style="width:138pt;height:93pt;visibility:visible">
            <v:imagedata r:id="rId13" o:title=""/>
          </v:shape>
        </w:pict>
      </w:r>
      <w:r>
        <w:t xml:space="preserve">       </w:t>
      </w:r>
      <w:r w:rsidRPr="00C82054">
        <w:rPr>
          <w:noProof/>
        </w:rPr>
        <w:pict>
          <v:shape id="_x0000_i1034" type="#_x0000_t75" style="width:170.25pt;height:134.25pt;visibility:visible">
            <v:imagedata r:id="rId14" o:title=""/>
          </v:shape>
        </w:pict>
      </w:r>
    </w:p>
    <w:p w:rsidR="00024B16" w:rsidRPr="0015165A" w:rsidRDefault="00024B16">
      <w:pPr>
        <w:rPr>
          <w:b/>
        </w:rPr>
      </w:pPr>
      <w:r>
        <w:t xml:space="preserve">     </w:t>
      </w:r>
      <w:r w:rsidRPr="0015165A">
        <w:rPr>
          <w:b/>
        </w:rPr>
        <w:t>Братья Артур и Рома.</w:t>
      </w:r>
      <w:r>
        <w:rPr>
          <w:b/>
        </w:rPr>
        <w:t xml:space="preserve">                </w:t>
      </w:r>
      <w:r w:rsidRPr="0D44CECE">
        <w:rPr>
          <w:b/>
          <w:bCs/>
        </w:rPr>
        <w:t xml:space="preserve">Эрнест </w:t>
      </w:r>
      <w:r>
        <w:rPr>
          <w:b/>
          <w:bCs/>
        </w:rPr>
        <w:t xml:space="preserve"> с </w:t>
      </w:r>
      <w:r w:rsidRPr="0D44CECE">
        <w:rPr>
          <w:b/>
          <w:bCs/>
        </w:rPr>
        <w:t xml:space="preserve">братом и   </w:t>
      </w:r>
      <w:r>
        <w:rPr>
          <w:b/>
          <w:bCs/>
        </w:rPr>
        <w:t xml:space="preserve">сестрами               </w:t>
      </w:r>
      <w:r w:rsidRPr="0D44CECE">
        <w:rPr>
          <w:b/>
          <w:bCs/>
        </w:rPr>
        <w:t>Артур на Сибуре</w:t>
      </w:r>
    </w:p>
    <w:p w:rsidR="00024B16" w:rsidRDefault="00024B16" w:rsidP="0D44CECE">
      <w:pPr>
        <w:rPr>
          <w:b/>
          <w:bCs/>
        </w:rPr>
      </w:pPr>
    </w:p>
    <w:p w:rsidR="00024B16" w:rsidRDefault="00024B16" w:rsidP="0D44CECE">
      <w:pPr>
        <w:rPr>
          <w:b/>
          <w:bCs/>
        </w:rPr>
      </w:pPr>
      <w:r w:rsidRPr="0D44CECE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024B16" w:rsidRDefault="00024B16" w:rsidP="0D44CECE">
      <w:pPr>
        <w:rPr>
          <w:b/>
          <w:noProof/>
        </w:rPr>
      </w:pPr>
      <w:r>
        <w:rPr>
          <w:b/>
          <w:noProof/>
        </w:rPr>
        <w:t xml:space="preserve">           </w:t>
      </w:r>
    </w:p>
    <w:p w:rsidR="00024B16" w:rsidRDefault="00024B16" w:rsidP="00F70BC5">
      <w:pPr>
        <w:rPr>
          <w:b/>
        </w:rPr>
      </w:pPr>
      <w:r>
        <w:rPr>
          <w:b/>
          <w:bCs/>
        </w:rPr>
        <w:t xml:space="preserve">    </w:t>
      </w:r>
      <w:r w:rsidRPr="00B34EB4">
        <w:rPr>
          <w:b/>
        </w:rPr>
        <w:t>Приложение 2.</w:t>
      </w:r>
      <w:r>
        <w:rPr>
          <w:b/>
        </w:rPr>
        <w:t xml:space="preserve">   Второе поколение семьи.  «Это мои мама с папой и тетя с дядей»</w:t>
      </w:r>
    </w:p>
    <w:p w:rsidR="00024B16" w:rsidRDefault="00024B16">
      <w:pPr>
        <w:rPr>
          <w:b/>
        </w:rPr>
      </w:pPr>
      <w:r w:rsidRPr="00FB5E35">
        <w:rPr>
          <w:b/>
          <w:noProof/>
        </w:rPr>
        <w:pict>
          <v:shape id="_x0000_i1035" type="#_x0000_t75" style="width:249pt;height:164.25pt;visibility:visible">
            <v:imagedata r:id="rId15" o:title=""/>
          </v:shape>
        </w:pict>
      </w:r>
      <w:r>
        <w:rPr>
          <w:b/>
          <w:noProof/>
        </w:rPr>
        <w:t xml:space="preserve">            </w:t>
      </w:r>
      <w:r w:rsidRPr="00FB5E35">
        <w:rPr>
          <w:b/>
          <w:noProof/>
        </w:rPr>
        <w:pict>
          <v:shape id="Рисунок 1" o:spid="_x0000_i1036" type="#_x0000_t75" style="width:159.75pt;height:159.75pt;visibility:visible">
            <v:imagedata r:id="rId16" o:title=""/>
          </v:shape>
        </w:pict>
      </w:r>
    </w:p>
    <w:p w:rsidR="00024B16" w:rsidRDefault="00024B16" w:rsidP="0D44CECE">
      <w:pPr>
        <w:rPr>
          <w:b/>
          <w:bCs/>
        </w:rPr>
      </w:pPr>
      <w:r w:rsidRPr="0D44CECE">
        <w:rPr>
          <w:b/>
          <w:bCs/>
        </w:rPr>
        <w:t>Папа с братом Игорем.                                                                                            Дядя  Игорь</w:t>
      </w:r>
    </w:p>
    <w:p w:rsidR="00024B16" w:rsidRDefault="00024B16">
      <w:pPr>
        <w:rPr>
          <w:b/>
        </w:rPr>
      </w:pPr>
    </w:p>
    <w:p w:rsidR="00024B16" w:rsidRDefault="00024B16">
      <w:pPr>
        <w:rPr>
          <w:b/>
        </w:rPr>
      </w:pPr>
    </w:p>
    <w:p w:rsidR="00024B16" w:rsidRDefault="00024B16">
      <w:pPr>
        <w:rPr>
          <w:b/>
        </w:rPr>
      </w:pPr>
      <w:r w:rsidRPr="00FB5E35">
        <w:rPr>
          <w:b/>
          <w:noProof/>
        </w:rPr>
        <w:pict>
          <v:shape id="_x0000_i1037" type="#_x0000_t75" style="width:267.75pt;height:150.75pt;visibility:visible">
            <v:imagedata r:id="rId17" o:title=""/>
          </v:shape>
        </w:pict>
      </w:r>
      <w:r>
        <w:rPr>
          <w:b/>
          <w:noProof/>
        </w:rPr>
        <w:t xml:space="preserve">                    </w:t>
      </w:r>
      <w:r w:rsidRPr="00FB5E35">
        <w:rPr>
          <w:b/>
          <w:noProof/>
        </w:rPr>
        <w:pict>
          <v:shape id="_x0000_i1038" type="#_x0000_t75" style="width:115.5pt;height:172.5pt;visibility:visible">
            <v:imagedata r:id="rId18" o:title=""/>
          </v:shape>
        </w:pict>
      </w:r>
    </w:p>
    <w:p w:rsidR="00024B16" w:rsidRDefault="00024B16" w:rsidP="0D44CECE">
      <w:pPr>
        <w:rPr>
          <w:b/>
          <w:bCs/>
        </w:rPr>
      </w:pPr>
      <w:r w:rsidRPr="0D44CECE">
        <w:rPr>
          <w:b/>
          <w:bCs/>
        </w:rPr>
        <w:t>Тётя Лариса с мужем Сашей.                                                                           Мама Таня</w:t>
      </w: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Рисунок 16" o:spid="_x0000_i1039" type="#_x0000_t75" style="width:362.25pt;height:203.25pt;visibility:visible">
            <v:imagedata r:id="rId19" o:title=""/>
          </v:shape>
        </w:pict>
      </w:r>
    </w:p>
    <w:p w:rsidR="00024B16" w:rsidRDefault="00024B16" w:rsidP="00F70BC5">
      <w:pPr>
        <w:rPr>
          <w:b/>
        </w:rPr>
      </w:pPr>
      <w:r>
        <w:rPr>
          <w:b/>
        </w:rPr>
        <w:t xml:space="preserve">                                             Наша семья</w:t>
      </w:r>
    </w:p>
    <w:p w:rsidR="00024B16" w:rsidRDefault="00024B16" w:rsidP="00F70BC5">
      <w:pPr>
        <w:rPr>
          <w:b/>
        </w:rPr>
      </w:pPr>
    </w:p>
    <w:p w:rsidR="00024B16" w:rsidRPr="00B55D0A" w:rsidRDefault="00024B16" w:rsidP="00B55D0A">
      <w:pPr>
        <w:rPr>
          <w:sz w:val="24"/>
          <w:szCs w:val="24"/>
        </w:rPr>
      </w:pPr>
      <w:r w:rsidRPr="00B34EB4">
        <w:rPr>
          <w:b/>
        </w:rPr>
        <w:t xml:space="preserve">Приложение </w:t>
      </w:r>
      <w:r>
        <w:rPr>
          <w:b/>
        </w:rPr>
        <w:t>3</w:t>
      </w:r>
      <w:r w:rsidRPr="00B55D0A">
        <w:rPr>
          <w:b/>
          <w:sz w:val="24"/>
          <w:szCs w:val="24"/>
        </w:rPr>
        <w:t xml:space="preserve">.   </w:t>
      </w:r>
      <w:r w:rsidRPr="000D12C2">
        <w:rPr>
          <w:rFonts w:ascii="Times New Roman" w:hAnsi="Times New Roman"/>
          <w:b/>
          <w:sz w:val="24"/>
          <w:szCs w:val="24"/>
        </w:rPr>
        <w:t>Архив</w:t>
      </w:r>
      <w:r w:rsidRPr="000D12C2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 «Фотографии и документы перестройки».</w:t>
      </w: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  <w:r w:rsidRPr="00FB5E35">
        <w:rPr>
          <w:b/>
          <w:noProof/>
        </w:rPr>
        <w:pict>
          <v:shape id="Рисунок 5" o:spid="_x0000_i1040" type="#_x0000_t75" style="width:267pt;height:150pt;visibility:visible">
            <v:imagedata r:id="rId20" o:title=""/>
          </v:shape>
        </w:pict>
      </w: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  <w:r w:rsidRPr="00FB5E35">
        <w:rPr>
          <w:b/>
          <w:noProof/>
        </w:rPr>
        <w:pict>
          <v:shape id="_x0000_i1041" type="#_x0000_t75" style="width:285pt;height:160.5pt;visibility:visible">
            <v:imagedata r:id="rId21" o:title=""/>
          </v:shape>
        </w:pict>
      </w: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  <w:r w:rsidRPr="00FB5E35">
        <w:rPr>
          <w:b/>
          <w:noProof/>
        </w:rPr>
        <w:pict>
          <v:shape id="Рисунок 2" o:spid="_x0000_i1042" type="#_x0000_t75" style="width:222.75pt;height:153pt;visibility:visible">
            <v:imagedata r:id="rId22" o:title=""/>
          </v:shape>
        </w:pict>
      </w:r>
      <w:r w:rsidRPr="00FB5E35">
        <w:rPr>
          <w:b/>
          <w:noProof/>
        </w:rPr>
        <w:pict>
          <v:shape id="_x0000_i1043" type="#_x0000_t75" style="width:260.25pt;height:174pt;visibility:visible">
            <v:imagedata r:id="rId23" o:title=""/>
          </v:shape>
        </w:pict>
      </w: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</w:p>
    <w:p w:rsidR="00024B16" w:rsidRDefault="00024B16" w:rsidP="00AA66B1">
      <w:pPr>
        <w:rPr>
          <w:b/>
        </w:rPr>
      </w:pPr>
      <w:r>
        <w:rPr>
          <w:b/>
        </w:rPr>
        <w:t>Приложение 4. Третье поколение: «Мои самые дорогие: бабушки и дедушки»</w:t>
      </w:r>
    </w:p>
    <w:p w:rsidR="00024B16" w:rsidRDefault="00024B16" w:rsidP="00AA66B1">
      <w:pPr>
        <w:rPr>
          <w:b/>
        </w:rPr>
      </w:pPr>
      <w:r w:rsidRPr="00FB5E35">
        <w:rPr>
          <w:b/>
          <w:noProof/>
        </w:rPr>
        <w:pict>
          <v:shape id="_x0000_i1044" type="#_x0000_t75" style="width:420.75pt;height:238.5pt;visibility:visible">
            <v:imagedata r:id="rId24" o:title=""/>
          </v:shape>
        </w:pict>
      </w:r>
    </w:p>
    <w:p w:rsidR="00024B16" w:rsidRDefault="00024B16" w:rsidP="0D44CECE">
      <w:pPr>
        <w:rPr>
          <w:b/>
          <w:bCs/>
        </w:rPr>
      </w:pPr>
      <w:r w:rsidRPr="0D44CECE">
        <w:rPr>
          <w:b/>
          <w:bCs/>
        </w:rPr>
        <w:t xml:space="preserve">  Дед</w:t>
      </w:r>
      <w:r>
        <w:rPr>
          <w:b/>
          <w:bCs/>
        </w:rPr>
        <w:t xml:space="preserve">ушка </w:t>
      </w:r>
      <w:r w:rsidRPr="0D44CECE">
        <w:rPr>
          <w:b/>
          <w:bCs/>
        </w:rPr>
        <w:t xml:space="preserve"> Лёша, бабушк</w:t>
      </w:r>
      <w:r>
        <w:rPr>
          <w:b/>
          <w:bCs/>
        </w:rPr>
        <w:t>а</w:t>
      </w:r>
      <w:r w:rsidRPr="0D44CECE">
        <w:rPr>
          <w:b/>
          <w:bCs/>
        </w:rPr>
        <w:t xml:space="preserve"> Люда, </w:t>
      </w:r>
      <w:r>
        <w:rPr>
          <w:b/>
          <w:bCs/>
        </w:rPr>
        <w:t xml:space="preserve"> бабушка </w:t>
      </w:r>
      <w:r w:rsidRPr="0D44CECE">
        <w:rPr>
          <w:b/>
          <w:bCs/>
        </w:rPr>
        <w:t>Нина и дедушка Рудольф</w:t>
      </w:r>
    </w:p>
    <w:p w:rsidR="00024B16" w:rsidRDefault="00024B16" w:rsidP="00F70BC5">
      <w:pPr>
        <w:rPr>
          <w:rFonts w:ascii="Arial" w:hAnsi="Arial" w:cs="Arial"/>
          <w:noProof/>
          <w:color w:val="000000"/>
          <w:sz w:val="32"/>
        </w:rPr>
      </w:pPr>
      <w:r>
        <w:rPr>
          <w:rFonts w:ascii="Arial" w:hAnsi="Arial" w:cs="Arial"/>
          <w:noProof/>
          <w:color w:val="000000"/>
          <w:sz w:val="32"/>
        </w:rPr>
        <w:t xml:space="preserve">    </w:t>
      </w:r>
      <w:r w:rsidRPr="00FB5E35">
        <w:rPr>
          <w:rFonts w:ascii="Arial" w:hAnsi="Arial" w:cs="Arial"/>
          <w:noProof/>
          <w:color w:val="000000"/>
          <w:sz w:val="32"/>
        </w:rPr>
        <w:pict>
          <v:shape id="_x0000_i1045" type="#_x0000_t75" style="width:201pt;height:150.75pt;visibility:visible">
            <v:imagedata r:id="rId25" o:title=""/>
          </v:shape>
        </w:pict>
      </w:r>
      <w:r w:rsidRPr="00FB5E35">
        <w:rPr>
          <w:rFonts w:ascii="Arial" w:hAnsi="Arial" w:cs="Arial"/>
          <w:noProof/>
          <w:color w:val="000000"/>
          <w:sz w:val="32"/>
        </w:rPr>
        <w:pict>
          <v:shape id="_x0000_i1046" type="#_x0000_t75" style="width:194.25pt;height:145.5pt;visibility:visible">
            <v:imagedata r:id="rId26" o:title=""/>
          </v:shape>
        </w:pict>
      </w:r>
    </w:p>
    <w:p w:rsidR="00024B16" w:rsidRDefault="00024B16" w:rsidP="0D44CECE">
      <w:pPr>
        <w:rPr>
          <w:rFonts w:ascii="Arial" w:hAnsi="Arial" w:cs="Arial"/>
          <w:noProof/>
          <w:color w:val="000000"/>
          <w:sz w:val="32"/>
          <w:szCs w:val="32"/>
        </w:rPr>
      </w:pPr>
      <w:r w:rsidRPr="0D44CECE">
        <w:rPr>
          <w:rStyle w:val="c1"/>
          <w:rFonts w:ascii="Arial" w:hAnsi="Arial" w:cs="Arial"/>
          <w:color w:val="000000"/>
        </w:rPr>
        <w:t>Папа с бабушкой в ро</w:t>
      </w:r>
      <w:r>
        <w:rPr>
          <w:rStyle w:val="c1"/>
          <w:rFonts w:ascii="Arial" w:hAnsi="Arial" w:cs="Arial"/>
          <w:color w:val="000000"/>
        </w:rPr>
        <w:t xml:space="preserve">дной гимназии            </w:t>
      </w:r>
      <w:r w:rsidRPr="0D44CECE">
        <w:rPr>
          <w:rStyle w:val="c1"/>
          <w:rFonts w:ascii="Arial" w:hAnsi="Arial" w:cs="Arial"/>
          <w:color w:val="000000"/>
        </w:rPr>
        <w:t xml:space="preserve">  Рудольф Миркатович и Эдуард Рудольфович.</w:t>
      </w:r>
    </w:p>
    <w:p w:rsidR="00024B16" w:rsidRDefault="00024B16" w:rsidP="0D44CECE">
      <w:pPr>
        <w:rPr>
          <w:rFonts w:ascii="Arial" w:hAnsi="Arial" w:cs="Arial"/>
          <w:noProof/>
          <w:color w:val="000000"/>
          <w:sz w:val="32"/>
          <w:szCs w:val="32"/>
        </w:rPr>
      </w:pPr>
      <w:r w:rsidRPr="00FB5E35">
        <w:rPr>
          <w:rFonts w:ascii="Arial" w:hAnsi="Arial" w:cs="Arial"/>
          <w:noProof/>
          <w:color w:val="000000"/>
          <w:sz w:val="32"/>
        </w:rPr>
        <w:pict>
          <v:shape id="_x0000_i1047" type="#_x0000_t75" style="width:223.5pt;height:150.75pt;visibility:visible">
            <v:imagedata r:id="rId27" o:title=""/>
          </v:shape>
        </w:pict>
      </w:r>
      <w:r>
        <w:rPr>
          <w:rFonts w:ascii="Arial" w:hAnsi="Arial" w:cs="Arial"/>
          <w:noProof/>
          <w:color w:val="000000"/>
          <w:sz w:val="32"/>
          <w:szCs w:val="32"/>
        </w:rPr>
        <w:t xml:space="preserve">     </w:t>
      </w:r>
      <w:r w:rsidRPr="00FB5E35">
        <w:rPr>
          <w:rFonts w:ascii="Arial" w:hAnsi="Arial" w:cs="Arial"/>
          <w:noProof/>
          <w:color w:val="000000"/>
          <w:sz w:val="32"/>
          <w:szCs w:val="32"/>
        </w:rPr>
        <w:pict>
          <v:shape id="Рисунок 10" o:spid="_x0000_i1048" type="#_x0000_t75" style="width:228pt;height:152.25pt;visibility:visible">
            <v:imagedata r:id="rId28" o:title=""/>
          </v:shape>
        </w:pict>
      </w:r>
    </w:p>
    <w:p w:rsidR="00024B16" w:rsidRPr="00FE36AF" w:rsidRDefault="00024B16" w:rsidP="0D44CECE">
      <w:pPr>
        <w:rPr>
          <w:rStyle w:val="c1"/>
          <w:rFonts w:ascii="Times New Roman" w:hAnsi="Times New Roman"/>
          <w:b/>
          <w:color w:val="000000"/>
          <w:sz w:val="24"/>
          <w:szCs w:val="24"/>
        </w:rPr>
      </w:pPr>
      <w:r w:rsidRPr="00FE36AF">
        <w:rPr>
          <w:rFonts w:ascii="Times New Roman" w:hAnsi="Times New Roman"/>
          <w:b/>
          <w:noProof/>
          <w:color w:val="000000"/>
          <w:sz w:val="24"/>
          <w:szCs w:val="24"/>
        </w:rPr>
        <w:t>Семья моего папы.</w:t>
      </w:r>
      <w:r>
        <w:rPr>
          <w:rFonts w:ascii="Arial" w:hAnsi="Arial" w:cs="Arial"/>
          <w:noProof/>
          <w:color w:val="000000"/>
          <w:sz w:val="32"/>
          <w:szCs w:val="32"/>
        </w:rPr>
        <w:t xml:space="preserve">                                  </w:t>
      </w:r>
      <w:r w:rsidRPr="00FE36AF">
        <w:rPr>
          <w:rStyle w:val="c1"/>
          <w:rFonts w:ascii="Times New Roman" w:hAnsi="Times New Roman"/>
          <w:b/>
          <w:color w:val="000000"/>
          <w:sz w:val="24"/>
          <w:szCs w:val="24"/>
        </w:rPr>
        <w:t>Бабушка с дедушкой прожили вместе</w:t>
      </w:r>
    </w:p>
    <w:p w:rsidR="00024B16" w:rsidRPr="00FE36AF" w:rsidRDefault="00024B16" w:rsidP="0D44CECE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FE36AF">
        <w:rPr>
          <w:rStyle w:val="c1"/>
          <w:b/>
          <w:color w:val="000000"/>
        </w:rPr>
        <w:t xml:space="preserve">                                                                                    почти    50    лет. </w:t>
      </w:r>
    </w:p>
    <w:p w:rsidR="00024B16" w:rsidRDefault="00024B16" w:rsidP="00F70BC5">
      <w:pPr>
        <w:rPr>
          <w:b/>
        </w:rPr>
      </w:pP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  <w:sz w:val="32"/>
          <w:szCs w:val="32"/>
        </w:rPr>
      </w:pP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Рисунок 6" o:spid="_x0000_i1049" type="#_x0000_t75" style="width:233.25pt;height:174.75pt;visibility:visible">
            <v:imagedata r:id="rId29" o:title=""/>
          </v:shape>
        </w:pict>
      </w:r>
      <w:r w:rsidRPr="00FB5E35">
        <w:rPr>
          <w:b/>
          <w:noProof/>
        </w:rPr>
        <w:pict>
          <v:shape id="Рисунок 21" o:spid="_x0000_i1050" type="#_x0000_t75" style="width:223.5pt;height:167.25pt;visibility:visible">
            <v:imagedata r:id="rId30" o:title=""/>
          </v:shape>
        </w:pict>
      </w:r>
    </w:p>
    <w:p w:rsidR="00024B16" w:rsidRDefault="00024B16" w:rsidP="000D12C2">
      <w:pPr>
        <w:jc w:val="center"/>
        <w:rPr>
          <w:b/>
          <w:bCs/>
        </w:rPr>
      </w:pPr>
      <w:r w:rsidRPr="0D44CECE">
        <w:rPr>
          <w:b/>
          <w:bCs/>
        </w:rPr>
        <w:t>Дедушка Рудольф</w:t>
      </w: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Рисунок 22" o:spid="_x0000_i1051" type="#_x0000_t75" style="width:276.75pt;height:184.5pt;visibility:visible">
            <v:imagedata r:id="rId31" o:title=""/>
          </v:shape>
        </w:pict>
      </w:r>
    </w:p>
    <w:p w:rsidR="00024B16" w:rsidRPr="000D12C2" w:rsidRDefault="00024B16" w:rsidP="000D12C2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В последнем ряду четвертый – мой дед.</w:t>
      </w:r>
    </w:p>
    <w:p w:rsidR="00024B16" w:rsidRDefault="00024B16" w:rsidP="000D12C2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</w:p>
    <w:p w:rsidR="00024B16" w:rsidRPr="000D12C2" w:rsidRDefault="00024B16" w:rsidP="000D12C2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Фотография из архива авиаторов Тобольска.</w:t>
      </w: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52" type="#_x0000_t75" style="width:174pt;height:231.75pt;visibility:visible">
            <v:imagedata r:id="rId32" o:title=""/>
          </v:shape>
        </w:pict>
      </w:r>
      <w:r w:rsidRPr="00FB5E35">
        <w:rPr>
          <w:rStyle w:val="c1"/>
          <w:rFonts w:ascii="Arial" w:hAnsi="Arial" w:cs="Arial"/>
          <w:noProof/>
          <w:color w:val="000000"/>
        </w:rPr>
        <w:pict>
          <v:shape id="_x0000_i1053" type="#_x0000_t75" style="width:162pt;height:3in;visibility:visible">
            <v:imagedata r:id="rId33" o:title=""/>
          </v:shape>
        </w:pict>
      </w:r>
    </w:p>
    <w:p w:rsidR="00024B16" w:rsidRDefault="00024B16" w:rsidP="00B55D0A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</w:p>
    <w:p w:rsidR="00024B16" w:rsidRPr="000D12C2" w:rsidRDefault="00024B16" w:rsidP="00B55D0A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Дед Рудольф. Фото из архива авиаторов Тобольска</w:t>
      </w:r>
    </w:p>
    <w:p w:rsidR="00024B16" w:rsidRPr="000D12C2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54" type="#_x0000_t75" style="width:177pt;height:236.25pt;visibility:visible">
            <v:imagedata r:id="rId34" o:title=""/>
          </v:shape>
        </w:pict>
      </w:r>
      <w:r w:rsidRPr="00FB5E35">
        <w:rPr>
          <w:rStyle w:val="c1"/>
          <w:rFonts w:ascii="Arial" w:hAnsi="Arial" w:cs="Arial"/>
          <w:noProof/>
          <w:color w:val="000000"/>
        </w:rPr>
        <w:pict>
          <v:shape id="Рисунок 7" o:spid="_x0000_i1055" type="#_x0000_t75" style="width:301.5pt;height:238.5pt;visibility:visible">
            <v:imagedata r:id="rId35" o:title=""/>
          </v:shape>
        </w:pict>
      </w: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Pr="000D12C2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    </w:t>
      </w:r>
      <w:r w:rsidRPr="000D12C2">
        <w:rPr>
          <w:rStyle w:val="c1"/>
          <w:b/>
          <w:color w:val="000000"/>
        </w:rPr>
        <w:t xml:space="preserve">Дедушка  Леша                                                       Теплоход дедушки  Лёши  </w:t>
      </w: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AF3A5B">
        <w:rPr>
          <w:rStyle w:val="c1"/>
          <w:b/>
          <w:color w:val="000000"/>
        </w:rPr>
        <w:t>Приложение 5. Четвертое поколение семьи</w:t>
      </w:r>
      <w:r>
        <w:rPr>
          <w:rStyle w:val="c1"/>
          <w:b/>
          <w:color w:val="000000"/>
        </w:rPr>
        <w:t>: «Жизнь, опаленная войной»</w:t>
      </w:r>
    </w:p>
    <w:p w:rsidR="00024B16" w:rsidRPr="00AF3A5B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</w:p>
    <w:p w:rsidR="00024B16" w:rsidRPr="00FA637D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56" type="#_x0000_t75" style="width:380.25pt;height:285.75pt;visibility:visible">
            <v:imagedata r:id="rId36" o:title=""/>
          </v:shape>
        </w:pict>
      </w: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Pr="000D12C2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На фотографии прадед Миркат, прабабушка Галия, прапрабабушка Рая, слева направо: мой дед Рудик, его сестра Гульсум, брат Миша</w:t>
      </w:r>
    </w:p>
    <w:p w:rsidR="00024B16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Pr="00FA637D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57" type="#_x0000_t75" style="width:261.75pt;height:349.5pt;visibility:visible">
            <v:imagedata r:id="rId37" o:title=""/>
          </v:shape>
        </w:pict>
      </w:r>
      <w:r w:rsidRPr="00FA637D">
        <w:rPr>
          <w:rStyle w:val="c1"/>
          <w:rFonts w:ascii="Arial" w:hAnsi="Arial" w:cs="Arial"/>
          <w:color w:val="000000"/>
        </w:rPr>
        <w:t xml:space="preserve">. </w:t>
      </w:r>
    </w:p>
    <w:p w:rsidR="00024B16" w:rsidRPr="000D12C2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Сверху на фотографии прапрадед Нигматулла. Внизу - семья деда Рудольфа.</w:t>
      </w:r>
    </w:p>
    <w:p w:rsidR="00024B16" w:rsidRPr="00FA637D" w:rsidRDefault="00024B16" w:rsidP="00FA637D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Рисунок 20" o:spid="_x0000_i1058" type="#_x0000_t75" style="width:162.75pt;height:216.75pt;visibility:visible">
            <v:imagedata r:id="rId38" o:title=""/>
          </v:shape>
        </w:pict>
      </w:r>
      <w:r>
        <w:rPr>
          <w:rStyle w:val="c1"/>
          <w:rFonts w:ascii="Arial" w:hAnsi="Arial" w:cs="Arial"/>
          <w:noProof/>
          <w:color w:val="000000"/>
        </w:rPr>
        <w:t xml:space="preserve">     </w:t>
      </w:r>
      <w:r w:rsidRPr="00FB5E35">
        <w:rPr>
          <w:rStyle w:val="c1"/>
          <w:rFonts w:ascii="Arial" w:hAnsi="Arial" w:cs="Arial"/>
          <w:noProof/>
          <w:color w:val="000000"/>
        </w:rPr>
        <w:pict>
          <v:shape id="Рисунок 17" o:spid="_x0000_i1059" type="#_x0000_t75" style="width:271.5pt;height:201.75pt;visibility:visible">
            <v:imagedata r:id="rId39" o:title=""/>
          </v:shape>
        </w:pict>
      </w:r>
    </w:p>
    <w:p w:rsidR="00024B16" w:rsidRPr="00F70BC5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Pr="000D12C2" w:rsidRDefault="00024B16" w:rsidP="00AF3A5B">
      <w:pPr>
        <w:rPr>
          <w:rFonts w:ascii="Times New Roman" w:hAnsi="Times New Roman"/>
          <w:b/>
          <w:sz w:val="24"/>
          <w:szCs w:val="24"/>
        </w:rPr>
      </w:pPr>
      <w:r>
        <w:rPr>
          <w:rStyle w:val="c1"/>
          <w:rFonts w:ascii="Arial" w:hAnsi="Arial" w:cs="Arial"/>
          <w:color w:val="000000"/>
        </w:rPr>
        <w:t xml:space="preserve">     </w:t>
      </w:r>
      <w:r w:rsidRPr="000D12C2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Прадед Миркат                                                    </w:t>
      </w:r>
      <w:r w:rsidRPr="000D12C2">
        <w:rPr>
          <w:rFonts w:ascii="Times New Roman" w:hAnsi="Times New Roman"/>
          <w:b/>
          <w:sz w:val="24"/>
          <w:szCs w:val="24"/>
        </w:rPr>
        <w:t>Бабушка Галия</w:t>
      </w: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Pr="000D12C2" w:rsidRDefault="00024B16" w:rsidP="0D44CECE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Награды деда</w:t>
      </w: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>
        <w:rPr>
          <w:noProof/>
        </w:rPr>
        <w:pict>
          <v:shape id="Рисунок 2" o:spid="_x0000_s1026" type="#_x0000_t75" style="position:absolute;margin-left:0;margin-top:0;width:2in;height:144.05pt;z-index:251658240;visibility:visible;mso-position-horizontal:left;mso-position-vertical:top">
            <v:imagedata r:id="rId40" o:title=""/>
            <w10:wrap type="square"/>
          </v:shape>
        </w:pict>
      </w: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60" type="#_x0000_t75" style="width:110.25pt;height:110.25pt;visibility:visible">
            <v:imagedata r:id="rId41" o:title=""/>
          </v:shape>
        </w:pict>
      </w:r>
    </w:p>
    <w:p w:rsidR="00024B16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24B16" w:rsidRPr="00F70BC5" w:rsidRDefault="00024B16" w:rsidP="00F70BC5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Рисунок 19" o:spid="_x0000_i1061" type="#_x0000_t75" style="width:263.25pt;height:218.25pt;visibility:visible">
            <v:imagedata r:id="rId42" o:title=""/>
          </v:shape>
        </w:pict>
      </w: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_x0000_i1062" type="#_x0000_t75" style="width:291.75pt;height:164.25pt;visibility:visible">
            <v:imagedata r:id="rId43" o:title=""/>
          </v:shape>
        </w:pict>
      </w:r>
      <w:r w:rsidRPr="00FB5E35">
        <w:rPr>
          <w:b/>
          <w:noProof/>
        </w:rPr>
        <w:pict>
          <v:shape id="_x0000_i1063" type="#_x0000_t75" style="width:194.25pt;height:158.25pt;visibility:visible">
            <v:imagedata r:id="rId44" o:title=""/>
          </v:shape>
        </w:pict>
      </w:r>
    </w:p>
    <w:p w:rsidR="00024B16" w:rsidRPr="000D12C2" w:rsidRDefault="00024B16" w:rsidP="0D44CECE">
      <w:pPr>
        <w:rPr>
          <w:rFonts w:ascii="Times New Roman" w:hAnsi="Times New Roman"/>
          <w:b/>
          <w:bCs/>
          <w:sz w:val="24"/>
          <w:szCs w:val="24"/>
        </w:rPr>
      </w:pPr>
      <w:r w:rsidRPr="0D44CECE">
        <w:rPr>
          <w:b/>
          <w:bCs/>
        </w:rPr>
        <w:t xml:space="preserve">                       </w:t>
      </w:r>
      <w:r w:rsidRPr="000D12C2">
        <w:rPr>
          <w:rFonts w:ascii="Times New Roman" w:hAnsi="Times New Roman"/>
          <w:b/>
          <w:bCs/>
          <w:sz w:val="24"/>
          <w:szCs w:val="24"/>
        </w:rPr>
        <w:t>Дедушка Прокопий.                                    Табель успеваемости (1936-1937 год)</w:t>
      </w: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_x0000_i1064" type="#_x0000_t75" style="width:279pt;height:209.25pt;visibility:visible">
            <v:imagedata r:id="rId45" o:title=""/>
          </v:shape>
        </w:pict>
      </w:r>
    </w:p>
    <w:p w:rsidR="00024B16" w:rsidRPr="000D12C2" w:rsidRDefault="00024B16" w:rsidP="00F70BC5">
      <w:pPr>
        <w:rPr>
          <w:rFonts w:ascii="Times New Roman" w:hAnsi="Times New Roman"/>
          <w:b/>
        </w:rPr>
      </w:pPr>
      <w:r w:rsidRPr="000D12C2">
        <w:rPr>
          <w:rFonts w:ascii="Times New Roman" w:hAnsi="Times New Roman"/>
          <w:b/>
        </w:rPr>
        <w:t>Дедушка Прокопий с сыновьями</w:t>
      </w: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_x0000_i1065" type="#_x0000_t75" style="width:210pt;height:192pt;visibility:visible">
            <v:imagedata r:id="rId46" o:title=""/>
          </v:shape>
        </w:pict>
      </w:r>
      <w:r>
        <w:rPr>
          <w:b/>
          <w:noProof/>
        </w:rPr>
        <w:t xml:space="preserve">                        </w:t>
      </w:r>
      <w:r w:rsidRPr="00FB5E35">
        <w:rPr>
          <w:b/>
          <w:noProof/>
        </w:rPr>
        <w:pict>
          <v:shape id="Рисунок 9" o:spid="_x0000_i1066" type="#_x0000_t75" style="width:144.75pt;height:201pt;visibility:visible">
            <v:imagedata r:id="rId47" o:title=""/>
          </v:shape>
        </w:pict>
      </w:r>
    </w:p>
    <w:p w:rsidR="00024B16" w:rsidRPr="000D12C2" w:rsidRDefault="00024B16" w:rsidP="0D44CECE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</w:rPr>
        <w:t>Дед Проша. Рядом дочь Нина</w:t>
      </w:r>
      <w:r w:rsidRPr="0D44CECE">
        <w:rPr>
          <w:rStyle w:val="c1"/>
          <w:rFonts w:ascii="Arial" w:hAnsi="Arial" w:cs="Arial"/>
          <w:color w:val="000000"/>
        </w:rPr>
        <w:t xml:space="preserve">.                </w:t>
      </w:r>
      <w:r w:rsidRPr="000D12C2">
        <w:rPr>
          <w:rStyle w:val="c1"/>
          <w:b/>
          <w:color w:val="000000"/>
        </w:rPr>
        <w:t>Моя прабабушка Двинянина Валентина Степановна.</w: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67" type="#_x0000_t75" style="width:149.25pt;height:198.75pt;visibility:visible">
            <v:imagedata r:id="rId48" o:title=""/>
          </v:shape>
        </w:pict>
      </w:r>
    </w:p>
    <w:p w:rsidR="00024B16" w:rsidRPr="000D12C2" w:rsidRDefault="00024B16" w:rsidP="0D44CECE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</w:rPr>
      </w:pPr>
      <w:r w:rsidRPr="0D44CECE">
        <w:rPr>
          <w:rStyle w:val="c1"/>
          <w:rFonts w:ascii="Arial" w:hAnsi="Arial" w:cs="Arial"/>
          <w:color w:val="000000"/>
        </w:rPr>
        <w:t xml:space="preserve">   </w:t>
      </w:r>
      <w:r w:rsidRPr="000D12C2">
        <w:rPr>
          <w:rStyle w:val="c1"/>
          <w:b/>
          <w:color w:val="000000"/>
        </w:rPr>
        <w:t>Прабабушка Марфа, прадед Алексей</w: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Pr="000D12C2" w:rsidRDefault="00024B16" w:rsidP="0D44CECE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0D12C2">
        <w:rPr>
          <w:rStyle w:val="c1"/>
          <w:b/>
          <w:color w:val="000000"/>
          <w:shd w:val="clear" w:color="auto" w:fill="FFFFFF"/>
        </w:rPr>
        <w:t>Фото с сайта воинской Славы «Мемориал”.</w: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68" type="#_x0000_t75" style="width:227.25pt;height:63pt;visibility:visible">
            <v:imagedata r:id="rId49" o:title=""/>
          </v:shape>
        </w:pic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69" type="#_x0000_t75" style="width:219.75pt;height:74.25pt;visibility:visible">
            <v:imagedata r:id="rId50" o:title=""/>
          </v:shape>
        </w:pic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_x0000_i1070" type="#_x0000_t75" style="width:157.5pt;height:88.5pt;visibility:visible">
            <v:imagedata r:id="rId51" o:title=""/>
          </v:shape>
        </w:pic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</w:rPr>
      </w:pP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  <w:shd w:val="clear" w:color="auto" w:fill="FFFFFF"/>
        </w:rPr>
      </w:pPr>
      <w:r w:rsidRPr="00FB5E35">
        <w:rPr>
          <w:rStyle w:val="c1"/>
          <w:rFonts w:ascii="Arial" w:hAnsi="Arial" w:cs="Arial"/>
          <w:noProof/>
          <w:color w:val="000000"/>
        </w:rPr>
        <w:pict>
          <v:shape id="Рисунок 11" o:spid="_x0000_i1071" type="#_x0000_t75" style="width:141.75pt;height:129pt;visibility:visible">
            <v:imagedata r:id="rId52" o:title=""/>
          </v:shape>
        </w:pict>
      </w:r>
      <w:r>
        <w:rPr>
          <w:rStyle w:val="c1"/>
          <w:rFonts w:ascii="Arial" w:hAnsi="Arial" w:cs="Arial"/>
          <w:color w:val="000000"/>
          <w:shd w:val="clear" w:color="auto" w:fill="FFFFFF"/>
        </w:rPr>
        <w:t xml:space="preserve">               </w:t>
      </w:r>
      <w:r w:rsidRPr="00FB5E35">
        <w:rPr>
          <w:rStyle w:val="c1"/>
          <w:rFonts w:ascii="Arial" w:hAnsi="Arial" w:cs="Arial"/>
          <w:noProof/>
          <w:color w:val="000000"/>
        </w:rPr>
        <w:pict>
          <v:shape id="_x0000_i1072" type="#_x0000_t75" style="width:168.75pt;height:148.5pt;visibility:visible">
            <v:imagedata r:id="rId53" o:title=""/>
          </v:shape>
        </w:pict>
      </w:r>
    </w:p>
    <w:p w:rsidR="00024B16" w:rsidRDefault="00024B16" w:rsidP="000D12C2">
      <w:pPr>
        <w:rPr>
          <w:b/>
          <w:bCs/>
        </w:rPr>
      </w:pPr>
      <w:r w:rsidRPr="0D44CECE">
        <w:rPr>
          <w:b/>
          <w:bCs/>
        </w:rPr>
        <w:t>Справка времён Великой Отечественной войны из Таборинского района, где жили бабушка Валя и дед Проша.</w:t>
      </w:r>
    </w:p>
    <w:p w:rsidR="00024B16" w:rsidRDefault="00024B16" w:rsidP="00F81942">
      <w:pPr>
        <w:pStyle w:val="c8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  <w:shd w:val="clear" w:color="auto" w:fill="FFFFFF"/>
        </w:rPr>
      </w:pPr>
    </w:p>
    <w:p w:rsidR="00024B16" w:rsidRDefault="00024B16" w:rsidP="00F70BC5">
      <w:pPr>
        <w:rPr>
          <w:b/>
        </w:rPr>
      </w:pPr>
      <w:r>
        <w:rPr>
          <w:b/>
        </w:rPr>
        <w:t>Приложение  6. Пятое поколение: «Корнями дерево сильно!»</w:t>
      </w: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  <w:r w:rsidRPr="00FB5E35">
        <w:rPr>
          <w:b/>
          <w:noProof/>
        </w:rPr>
        <w:pict>
          <v:shape id="_x0000_i1073" type="#_x0000_t75" style="width:286.5pt;height:185.25pt;visibility:visible">
            <v:imagedata r:id="rId54" o:title=""/>
          </v:shape>
        </w:pict>
      </w:r>
    </w:p>
    <w:p w:rsidR="00024B16" w:rsidRPr="00961281" w:rsidRDefault="00024B16" w:rsidP="0D44CECE">
      <w:pPr>
        <w:rPr>
          <w:rStyle w:val="c1"/>
          <w:rFonts w:ascii="Times New Roman" w:hAnsi="Times New Roman"/>
          <w:b/>
          <w:color w:val="000000"/>
          <w:sz w:val="24"/>
          <w:szCs w:val="24"/>
        </w:rPr>
      </w:pPr>
      <w:r w:rsidRPr="00961281">
        <w:rPr>
          <w:rStyle w:val="c1"/>
          <w:rFonts w:ascii="Times New Roman" w:hAnsi="Times New Roman"/>
          <w:b/>
          <w:color w:val="000000"/>
          <w:sz w:val="24"/>
          <w:szCs w:val="24"/>
        </w:rPr>
        <w:t>Яковлев Иван Иванович, мой прапрадедушка</w:t>
      </w:r>
    </w:p>
    <w:p w:rsidR="00024B16" w:rsidRDefault="00024B16" w:rsidP="00F70BC5">
      <w:pPr>
        <w:rPr>
          <w:b/>
          <w:sz w:val="24"/>
          <w:szCs w:val="24"/>
        </w:rPr>
      </w:pPr>
      <w:r w:rsidRPr="00FB5E35">
        <w:rPr>
          <w:rStyle w:val="c1"/>
          <w:rFonts w:ascii="Arial" w:hAnsi="Arial" w:cs="Arial"/>
          <w:noProof/>
          <w:color w:val="000000"/>
          <w:sz w:val="24"/>
          <w:szCs w:val="24"/>
        </w:rPr>
        <w:pict>
          <v:shape id="_x0000_i1074" type="#_x0000_t75" style="width:392.25pt;height:294pt;visibility:visible">
            <v:imagedata r:id="rId55" o:title=""/>
          </v:shape>
        </w:pict>
      </w:r>
    </w:p>
    <w:p w:rsidR="00024B16" w:rsidRPr="00F81942" w:rsidRDefault="00024B16" w:rsidP="0D44CECE">
      <w:pPr>
        <w:rPr>
          <w:b/>
          <w:bCs/>
          <w:sz w:val="24"/>
          <w:szCs w:val="24"/>
        </w:rPr>
      </w:pPr>
      <w:r w:rsidRPr="0D44CECE">
        <w:rPr>
          <w:b/>
          <w:bCs/>
          <w:sz w:val="24"/>
          <w:szCs w:val="24"/>
        </w:rPr>
        <w:t>(Фото из интернета).</w:t>
      </w: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  <w:r>
        <w:rPr>
          <w:b/>
        </w:rPr>
        <w:t>Приложение 7. Генеалогическое древо</w:t>
      </w:r>
    </w:p>
    <w:p w:rsidR="00024B16" w:rsidRPr="007C3D99" w:rsidRDefault="00024B16" w:rsidP="0057656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Первое поколение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Эрнест   Ева    Артур  Лера  Саша  Миша   Артур  Роман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7C3D99" w:rsidRDefault="00024B16" w:rsidP="0057656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Второе поколение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Папа Эдуард    мама Таня    дядя  Игорь     тетя Лора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7C3D99" w:rsidRDefault="00024B16" w:rsidP="0057656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Третье поколение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 xml:space="preserve">Дедушка Рудольф   Бабушка Нина 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 xml:space="preserve">        Дедушка Алексей    Бабушка  Люда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7C3D99" w:rsidRDefault="00024B16" w:rsidP="0057656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Четвертое поколение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Прадед Миркат                   Прабабушка Галия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Прадед  Проша                    Прабабушка Валя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D44CECE">
        <w:rPr>
          <w:color w:val="000000"/>
        </w:rPr>
        <w:t>Прадед Алексей                   Прабабушка Марфа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7C3D99" w:rsidRDefault="00024B16" w:rsidP="0057656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C3D99">
        <w:rPr>
          <w:b/>
          <w:color w:val="000000"/>
        </w:rPr>
        <w:t>Пятое поколение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Прапрадед Иван,  Прапрабабушка Матрена - родители деда Проши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Прапрадед Степан, Прапрабабушка Анна – родители прабабушки Вали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Прапрадед  Алексей, Прапрабабушка Фёкла– родители прадеда Алексея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D44CECE">
        <w:rPr>
          <w:color w:val="000000"/>
        </w:rPr>
        <w:t>Прапрадед Нигматулла, прапрабабушка Аня -  родители прадеда Мирката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3711">
        <w:rPr>
          <w:color w:val="000000"/>
        </w:rPr>
        <w:t>Прапрабабушка Рая  - мать прабабушки Галии.</w:t>
      </w:r>
    </w:p>
    <w:p w:rsidR="00024B16" w:rsidRPr="00053711" w:rsidRDefault="00024B16" w:rsidP="0057656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24B16" w:rsidRDefault="00024B16" w:rsidP="00F70BC5">
      <w:pPr>
        <w:rPr>
          <w:b/>
        </w:rPr>
      </w:pPr>
    </w:p>
    <w:p w:rsidR="00024B16" w:rsidRDefault="00024B16" w:rsidP="00F70BC5">
      <w:pPr>
        <w:rPr>
          <w:b/>
        </w:rPr>
      </w:pPr>
    </w:p>
    <w:p w:rsidR="00024B16" w:rsidRPr="00B34EB4" w:rsidRDefault="00024B16">
      <w:pPr>
        <w:rPr>
          <w:b/>
        </w:rPr>
      </w:pPr>
    </w:p>
    <w:sectPr w:rsidR="00024B16" w:rsidRPr="00B34EB4" w:rsidSect="00FD3C52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E4CE4"/>
    <w:multiLevelType w:val="hybridMultilevel"/>
    <w:tmpl w:val="CA3841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3C52"/>
    <w:rsid w:val="00021CF3"/>
    <w:rsid w:val="00024B16"/>
    <w:rsid w:val="00053711"/>
    <w:rsid w:val="000D12C2"/>
    <w:rsid w:val="0015165A"/>
    <w:rsid w:val="00222B6B"/>
    <w:rsid w:val="00263710"/>
    <w:rsid w:val="002A3041"/>
    <w:rsid w:val="003E18AA"/>
    <w:rsid w:val="00453FFF"/>
    <w:rsid w:val="004F5275"/>
    <w:rsid w:val="00530B73"/>
    <w:rsid w:val="00533AA4"/>
    <w:rsid w:val="00540846"/>
    <w:rsid w:val="0057656C"/>
    <w:rsid w:val="005967AA"/>
    <w:rsid w:val="005D0D5E"/>
    <w:rsid w:val="00797A32"/>
    <w:rsid w:val="007C3D99"/>
    <w:rsid w:val="007D4FDF"/>
    <w:rsid w:val="008134CB"/>
    <w:rsid w:val="0085571D"/>
    <w:rsid w:val="00866646"/>
    <w:rsid w:val="00961281"/>
    <w:rsid w:val="009659BA"/>
    <w:rsid w:val="00A71FF1"/>
    <w:rsid w:val="00AA66B1"/>
    <w:rsid w:val="00AF3A5B"/>
    <w:rsid w:val="00B34EB4"/>
    <w:rsid w:val="00B55D0A"/>
    <w:rsid w:val="00C342B3"/>
    <w:rsid w:val="00C82054"/>
    <w:rsid w:val="00DE001B"/>
    <w:rsid w:val="00E1340F"/>
    <w:rsid w:val="00E22A0C"/>
    <w:rsid w:val="00EB386E"/>
    <w:rsid w:val="00F61D1F"/>
    <w:rsid w:val="00F70BC5"/>
    <w:rsid w:val="00F81942"/>
    <w:rsid w:val="00FA637D"/>
    <w:rsid w:val="00FB5E35"/>
    <w:rsid w:val="00FD3C52"/>
    <w:rsid w:val="00FD6487"/>
    <w:rsid w:val="00FE36AF"/>
    <w:rsid w:val="0D44C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01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D3C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Normal"/>
    <w:uiPriority w:val="99"/>
    <w:rsid w:val="00FD3C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FD3C52"/>
    <w:rPr>
      <w:rFonts w:cs="Times New Roman"/>
    </w:rPr>
  </w:style>
  <w:style w:type="character" w:customStyle="1" w:styleId="c7">
    <w:name w:val="c7"/>
    <w:basedOn w:val="DefaultParagraphFont"/>
    <w:uiPriority w:val="99"/>
    <w:rsid w:val="00FD3C52"/>
    <w:rPr>
      <w:rFonts w:cs="Times New Roman"/>
    </w:rPr>
  </w:style>
  <w:style w:type="paragraph" w:customStyle="1" w:styleId="c11">
    <w:name w:val="c11"/>
    <w:basedOn w:val="Normal"/>
    <w:uiPriority w:val="99"/>
    <w:rsid w:val="00FD3C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Normal"/>
    <w:uiPriority w:val="99"/>
    <w:rsid w:val="00FD3C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34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42B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15165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22</Pages>
  <Words>3628</Words>
  <Characters>20683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научно – практическая конференция</dc:title>
  <dc:subject/>
  <dc:creator>User</dc:creator>
  <cp:keywords/>
  <dc:description/>
  <cp:lastModifiedBy>Елена</cp:lastModifiedBy>
  <cp:revision>2</cp:revision>
  <dcterms:created xsi:type="dcterms:W3CDTF">2019-03-01T13:35:00Z</dcterms:created>
  <dcterms:modified xsi:type="dcterms:W3CDTF">2019-03-01T13:35:00Z</dcterms:modified>
</cp:coreProperties>
</file>