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D70" w:rsidRPr="00FE4F18" w:rsidRDefault="00600D70" w:rsidP="00FE4F18">
      <w:pPr>
        <w:pStyle w:val="NormalWeb"/>
        <w:shd w:val="clear" w:color="auto" w:fill="FFFFFF"/>
        <w:spacing w:before="0" w:beforeAutospacing="0" w:after="0" w:afterAutospacing="0" w:line="294" w:lineRule="atLeast"/>
        <w:rPr>
          <w:b/>
          <w:bCs/>
          <w:sz w:val="52"/>
          <w:szCs w:val="52"/>
        </w:rPr>
      </w:pPr>
      <w:r>
        <w:rPr>
          <w:b/>
          <w:bCs/>
          <w:sz w:val="52"/>
          <w:szCs w:val="52"/>
        </w:rPr>
        <w:t xml:space="preserve">            </w:t>
      </w:r>
    </w:p>
    <w:p w:rsidR="00600D70" w:rsidRPr="00FE4F18" w:rsidRDefault="00600D70" w:rsidP="00FE4F18">
      <w:pPr>
        <w:pStyle w:val="NormalWeb"/>
        <w:shd w:val="clear" w:color="auto" w:fill="FFFFFF"/>
        <w:spacing w:before="0" w:beforeAutospacing="0" w:after="0" w:afterAutospacing="0" w:line="294" w:lineRule="atLeast"/>
        <w:rPr>
          <w:b/>
          <w:bCs/>
          <w:sz w:val="52"/>
          <w:szCs w:val="52"/>
        </w:rPr>
      </w:pPr>
    </w:p>
    <w:p w:rsidR="00600D70" w:rsidRPr="00FE4F18" w:rsidRDefault="00600D70" w:rsidP="00FE4F18">
      <w:pPr>
        <w:pStyle w:val="NormalWeb"/>
        <w:shd w:val="clear" w:color="auto" w:fill="FFFFFF"/>
        <w:spacing w:before="0" w:beforeAutospacing="0" w:after="0" w:afterAutospacing="0" w:line="294" w:lineRule="atLeast"/>
        <w:rPr>
          <w:b/>
          <w:bCs/>
          <w:sz w:val="52"/>
          <w:szCs w:val="52"/>
        </w:rPr>
      </w:pPr>
    </w:p>
    <w:p w:rsidR="00600D70" w:rsidRPr="00FE4F18" w:rsidRDefault="00600D70" w:rsidP="00FE4F18">
      <w:pPr>
        <w:pStyle w:val="NormalWeb"/>
        <w:shd w:val="clear" w:color="auto" w:fill="FFFFFF"/>
        <w:spacing w:before="0" w:beforeAutospacing="0" w:after="0" w:afterAutospacing="0" w:line="294" w:lineRule="atLeast"/>
        <w:rPr>
          <w:b/>
          <w:bCs/>
          <w:sz w:val="52"/>
          <w:szCs w:val="52"/>
        </w:rPr>
      </w:pPr>
    </w:p>
    <w:p w:rsidR="00600D70" w:rsidRPr="00FE4F18" w:rsidRDefault="00600D70" w:rsidP="00FE4F18">
      <w:pPr>
        <w:pStyle w:val="NormalWeb"/>
        <w:shd w:val="clear" w:color="auto" w:fill="FFFFFF"/>
        <w:spacing w:before="0" w:beforeAutospacing="0" w:after="0" w:afterAutospacing="0" w:line="294" w:lineRule="atLeast"/>
        <w:rPr>
          <w:b/>
          <w:bCs/>
          <w:sz w:val="52"/>
          <w:szCs w:val="52"/>
        </w:rPr>
      </w:pPr>
    </w:p>
    <w:p w:rsidR="00600D70" w:rsidRPr="00FE4F18" w:rsidRDefault="00600D70" w:rsidP="00FE4F18">
      <w:pPr>
        <w:pStyle w:val="NormalWeb"/>
        <w:shd w:val="clear" w:color="auto" w:fill="FFFFFF"/>
        <w:spacing w:before="0" w:beforeAutospacing="0" w:after="0" w:afterAutospacing="0" w:line="294" w:lineRule="atLeast"/>
        <w:rPr>
          <w:b/>
          <w:bCs/>
          <w:sz w:val="52"/>
          <w:szCs w:val="52"/>
        </w:rPr>
      </w:pPr>
    </w:p>
    <w:p w:rsidR="00600D70" w:rsidRPr="00FE4F18" w:rsidRDefault="00600D70" w:rsidP="00FE4F18">
      <w:pPr>
        <w:pStyle w:val="NormalWeb"/>
        <w:shd w:val="clear" w:color="auto" w:fill="FFFFFF"/>
        <w:spacing w:before="0" w:beforeAutospacing="0" w:after="0" w:afterAutospacing="0" w:line="294" w:lineRule="atLeast"/>
        <w:rPr>
          <w:b/>
          <w:bCs/>
          <w:sz w:val="52"/>
          <w:szCs w:val="52"/>
        </w:rPr>
      </w:pPr>
    </w:p>
    <w:p w:rsidR="00600D70" w:rsidRDefault="00600D70" w:rsidP="00FE4F18">
      <w:pPr>
        <w:pStyle w:val="NormalWeb"/>
        <w:shd w:val="clear" w:color="auto" w:fill="FFFFFF"/>
        <w:spacing w:before="0" w:beforeAutospacing="0" w:after="0" w:afterAutospacing="0" w:line="294" w:lineRule="atLeast"/>
        <w:jc w:val="center"/>
        <w:rPr>
          <w:b/>
          <w:bCs/>
          <w:sz w:val="36"/>
          <w:szCs w:val="36"/>
        </w:rPr>
      </w:pPr>
      <w:r w:rsidRPr="00FE4F18">
        <w:rPr>
          <w:rFonts w:ascii="Monotype Corsiva" w:hAnsi="Monotype Corsiva" w:cs="Arial"/>
          <w:b/>
          <w:bCs/>
          <w:sz w:val="72"/>
          <w:szCs w:val="72"/>
        </w:rPr>
        <w:t xml:space="preserve"> </w:t>
      </w:r>
      <w:r w:rsidRPr="0071074A">
        <w:rPr>
          <w:b/>
          <w:bCs/>
          <w:sz w:val="36"/>
          <w:szCs w:val="36"/>
        </w:rPr>
        <w:t>«Техноло</w:t>
      </w:r>
      <w:r>
        <w:rPr>
          <w:b/>
          <w:bCs/>
          <w:sz w:val="36"/>
          <w:szCs w:val="36"/>
        </w:rPr>
        <w:t>гия</w:t>
      </w:r>
      <w:r w:rsidRPr="0071074A">
        <w:rPr>
          <w:b/>
          <w:bCs/>
          <w:sz w:val="36"/>
          <w:szCs w:val="36"/>
        </w:rPr>
        <w:t> дифференцированного обучения</w:t>
      </w:r>
    </w:p>
    <w:p w:rsidR="00600D70" w:rsidRPr="0071074A" w:rsidRDefault="00600D70" w:rsidP="00FE4F18">
      <w:pPr>
        <w:pStyle w:val="NormalWeb"/>
        <w:shd w:val="clear" w:color="auto" w:fill="FFFFFF"/>
        <w:spacing w:before="0" w:beforeAutospacing="0" w:after="0" w:afterAutospacing="0" w:line="294" w:lineRule="atLeast"/>
        <w:jc w:val="center"/>
        <w:rPr>
          <w:sz w:val="36"/>
          <w:szCs w:val="36"/>
        </w:rPr>
      </w:pPr>
      <w:r w:rsidRPr="0071074A">
        <w:rPr>
          <w:b/>
          <w:bCs/>
          <w:sz w:val="36"/>
          <w:szCs w:val="36"/>
        </w:rPr>
        <w:t> на уроках в </w:t>
      </w:r>
      <w:hyperlink r:id="rId5" w:history="1">
        <w:r w:rsidRPr="0071074A">
          <w:rPr>
            <w:rStyle w:val="Hyperlink"/>
            <w:b/>
            <w:bCs/>
            <w:color w:val="auto"/>
            <w:sz w:val="36"/>
            <w:szCs w:val="36"/>
            <w:u w:val="none"/>
          </w:rPr>
          <w:t>начальной школе</w:t>
        </w:r>
      </w:hyperlink>
      <w:r w:rsidRPr="0071074A">
        <w:rPr>
          <w:b/>
          <w:bCs/>
          <w:sz w:val="36"/>
          <w:szCs w:val="36"/>
        </w:rPr>
        <w:t>».</w:t>
      </w: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jc w:val="right"/>
        <w:rPr>
          <w:color w:val="000000"/>
          <w:sz w:val="27"/>
          <w:szCs w:val="27"/>
        </w:rPr>
      </w:pPr>
    </w:p>
    <w:p w:rsidR="00600D70" w:rsidRDefault="00600D70" w:rsidP="00FE4F18">
      <w:pPr>
        <w:pStyle w:val="NormalWeb"/>
        <w:shd w:val="clear" w:color="auto" w:fill="FFFFFF"/>
        <w:spacing w:before="0" w:beforeAutospacing="0" w:after="0" w:afterAutospacing="0"/>
        <w:jc w:val="right"/>
        <w:rPr>
          <w:color w:val="000000"/>
          <w:sz w:val="27"/>
          <w:szCs w:val="27"/>
        </w:rPr>
      </w:pPr>
    </w:p>
    <w:p w:rsidR="00600D70" w:rsidRDefault="00600D70" w:rsidP="00FE4F18">
      <w:pPr>
        <w:pStyle w:val="NormalWeb"/>
        <w:shd w:val="clear" w:color="auto" w:fill="FFFFFF"/>
        <w:spacing w:before="0" w:beforeAutospacing="0" w:after="0" w:afterAutospacing="0"/>
        <w:jc w:val="right"/>
        <w:rPr>
          <w:color w:val="000000"/>
          <w:sz w:val="27"/>
          <w:szCs w:val="27"/>
        </w:rPr>
      </w:pPr>
    </w:p>
    <w:p w:rsidR="00600D70" w:rsidRDefault="00600D70" w:rsidP="00FE4F18">
      <w:pPr>
        <w:pStyle w:val="NormalWeb"/>
        <w:shd w:val="clear" w:color="auto" w:fill="FFFFFF"/>
        <w:spacing w:before="0" w:beforeAutospacing="0" w:after="0" w:afterAutospacing="0"/>
        <w:jc w:val="right"/>
        <w:rPr>
          <w:color w:val="000000"/>
          <w:sz w:val="27"/>
          <w:szCs w:val="27"/>
        </w:rPr>
      </w:pPr>
    </w:p>
    <w:p w:rsidR="00600D70" w:rsidRDefault="00600D70" w:rsidP="00FE4F18">
      <w:pPr>
        <w:pStyle w:val="NormalWeb"/>
        <w:shd w:val="clear" w:color="auto" w:fill="FFFFFF"/>
        <w:spacing w:before="0" w:beforeAutospacing="0" w:after="0" w:afterAutospacing="0"/>
        <w:jc w:val="right"/>
        <w:rPr>
          <w:color w:val="000000"/>
          <w:sz w:val="27"/>
          <w:szCs w:val="27"/>
        </w:rPr>
      </w:pPr>
    </w:p>
    <w:p w:rsidR="00600D70" w:rsidRDefault="00600D70" w:rsidP="00FE4F18">
      <w:pPr>
        <w:pStyle w:val="NormalWeb"/>
        <w:shd w:val="clear" w:color="auto" w:fill="FFFFFF"/>
        <w:spacing w:before="0" w:beforeAutospacing="0" w:after="0" w:afterAutospacing="0"/>
        <w:jc w:val="right"/>
        <w:rPr>
          <w:color w:val="000000"/>
          <w:sz w:val="27"/>
          <w:szCs w:val="27"/>
        </w:rPr>
      </w:pPr>
    </w:p>
    <w:p w:rsidR="00600D70" w:rsidRDefault="00600D70" w:rsidP="00FE4F18">
      <w:pPr>
        <w:pStyle w:val="NormalWeb"/>
        <w:shd w:val="clear" w:color="auto" w:fill="FFFFFF"/>
        <w:spacing w:before="0" w:beforeAutospacing="0" w:after="0" w:afterAutospacing="0"/>
        <w:jc w:val="right"/>
        <w:rPr>
          <w:color w:val="000000"/>
          <w:sz w:val="27"/>
          <w:szCs w:val="27"/>
        </w:rPr>
      </w:pPr>
      <w:r>
        <w:rPr>
          <w:color w:val="000000"/>
          <w:sz w:val="27"/>
          <w:szCs w:val="27"/>
        </w:rPr>
        <w:tab/>
      </w:r>
      <w:r>
        <w:rPr>
          <w:color w:val="000000"/>
          <w:sz w:val="27"/>
          <w:szCs w:val="27"/>
        </w:rPr>
        <w:tab/>
      </w:r>
    </w:p>
    <w:p w:rsidR="00600D70" w:rsidRDefault="00600D70" w:rsidP="00FE4F18">
      <w:pPr>
        <w:pStyle w:val="NormalWeb"/>
        <w:shd w:val="clear" w:color="auto" w:fill="FFFFFF"/>
        <w:spacing w:before="0" w:beforeAutospacing="0" w:after="0" w:afterAutospacing="0"/>
        <w:jc w:val="both"/>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Default="00600D70" w:rsidP="00FE4F18">
      <w:pPr>
        <w:pStyle w:val="NormalWeb"/>
        <w:shd w:val="clear" w:color="auto" w:fill="FFFFFF"/>
        <w:spacing w:before="0" w:beforeAutospacing="0" w:after="0" w:afterAutospacing="0"/>
        <w:rPr>
          <w:color w:val="000000"/>
          <w:sz w:val="27"/>
          <w:szCs w:val="27"/>
        </w:rPr>
      </w:pPr>
    </w:p>
    <w:p w:rsidR="00600D70" w:rsidRPr="00FE4F18" w:rsidRDefault="00600D70" w:rsidP="0071074A">
      <w:pPr>
        <w:pStyle w:val="NormalWeb"/>
        <w:shd w:val="clear" w:color="auto" w:fill="FFFFFF"/>
        <w:spacing w:before="0" w:beforeAutospacing="0" w:after="0" w:afterAutospacing="0"/>
        <w:jc w:val="both"/>
        <w:rPr>
          <w:sz w:val="26"/>
          <w:szCs w:val="26"/>
        </w:rPr>
      </w:pPr>
      <w:r>
        <w:rPr>
          <w:color w:val="000000"/>
          <w:sz w:val="27"/>
          <w:szCs w:val="27"/>
        </w:rPr>
        <w:t xml:space="preserve">               </w:t>
      </w:r>
      <w:r w:rsidRPr="00FE4F18">
        <w:rPr>
          <w:color w:val="000000"/>
          <w:sz w:val="26"/>
          <w:szCs w:val="26"/>
        </w:rPr>
        <w:t xml:space="preserve">Начальная школа является важным этапом возрастного развития и становления личности детей, она должна и непременно обязана гарантировать высокий уровень образования. Что же надо сделать, чтобы за 45 минут дать качественные знания учащимся, как рационально использовать время, как повысить интерес у учащихся, как приучить их работать самостоятельно? Ведь необходимо, чтобы каждый ученик работал в полную силу, чувствовал уверенность в себе, ощущал радость учебного труда, сознательно и прочно усваивал программный материал, продвигался в развитии. В каждом возрастном этапе развития человека образуются как общие свойства, присущие социальной группе, так и специфические, индивидуальные особенности. Наша школа обучает детей с разным уровнем развития, и так как массовая школа не в состоянии предложить каждому школьнику индивидуальную учебную программу, наши учителя ищут модели обучения, которые могут обеспечить развитие личности с учетом индивидуальных психологических и интеллектуальных возможностей. Дети одного и того же возраста отличаются друг от друга по типологическим особенностям высшей нервной деятельности, физическому и духовному развитию, способностям, интересам и т.д. Таким образом, класс состоит из учащихся с разным развитием, разной подготовленностью, разной успеваемостью и отношением к учению, разными особенностями внимания и памяти. Учитель уже с первого класса часто ведет обучение применительно к среднему уровню – к среднему развитию, средней подготовленности, средней успеваемости. Это часто приводит к тому, что «сильные» ученики искусственно сдерживаются в развитии, теряют интерес к учению, которое не требует от них умственного напряжения, «слабые» ученики наоборот, часто обречены на хроническое отставание и так же теряют интерес к учению, которое требует от них слишком большого умственного напряжения. Возникает вопрос: как построить учебный процесс, чтобы «слабому» ученику он был </w:t>
      </w:r>
      <w:r w:rsidRPr="00FE4F18">
        <w:rPr>
          <w:sz w:val="26"/>
          <w:szCs w:val="26"/>
        </w:rPr>
        <w:t>под силу и интересен, а у «сильного» не пропадало желание работать из-за легкости и простоты учения. Для этого учебный процесс необходимо строить на основе принципа индивидуального подхода. Одним из средств индивидуального подхода к детям является дифференцированное обучение, т.е. учет типичных индивидуальных различий учащихся. В настоящее время психологи и педагоги пытаются найти оптимальное сочетание работы с классом в целом, дифференцированных и индивидуальных форм учебных занятий. Большинство применяемых в образовании технологий ориентировано на групповой способ обучения при единых требованиях, затратах времени, объеме изучаемого материала без учета особенностей индивидуально-психологического развития каждого учащегося, что не приносит значительных результатов в </w:t>
      </w:r>
      <w:hyperlink r:id="rId6" w:history="1">
        <w:r w:rsidRPr="00FE4F18">
          <w:rPr>
            <w:rStyle w:val="Hyperlink"/>
            <w:color w:val="auto"/>
            <w:sz w:val="26"/>
            <w:szCs w:val="26"/>
            <w:u w:val="none"/>
          </w:rPr>
          <w:t>обучении</w:t>
        </w:r>
      </w:hyperlink>
      <w:r w:rsidRPr="00FE4F18">
        <w:rPr>
          <w:sz w:val="26"/>
          <w:szCs w:val="26"/>
        </w:rPr>
        <w:t>. В результате школу не любят не только “лентяи”, но и вполне трудолюбивые дети. Успешность процесса учения зависит от многих факторов, среди которых не последнюю роль играет обучение соответственно способностям и возможностям ребенка, т.е. дифференцированное обучение. Особенно большие возможности для дифференциации открываются в домашней работе. В педагогике известны следующие пути дифференциации домашней работы: - дополнительные задания учащимся; - разработка специальных заданий для разных учащихся (дифференциация заданий); - разъяснение смысла и содержания задания, инструктаж. И тут весьма кстати вспомнить совет К.Д. Ушинского: «Прежде, чем воспитать ученика во всех отношениях, нужно знать его во всех отношениях». Зная учеников, можно уверенно выбирать форму сообщения домашнего задания. В хорошо подготовленном классе и для сильных учеников это может быть простое сообщение параграфа и номера задачи, как это обычно и делается в школе. Но для средних, и особенно слабых учеников, этого явно недостаточно. Помочь учащимся в подготовке к домашней работе можно разными способами: - указать на аналогии, - объяснить на примерах, - разобрать трудные стороны заданий. - разъяснить содержание работы, - дать алгоритм, - сообщить методы выполнения заданий, Можно использовать карточки и схемы для выполнения домашних заданий, которые даются слабым учащимся, помочь им выделить главное в материале. Чем младше ученики, тем подробнее должны быть инструкции учителя. Проблема домашней работы тесно связана с путями дальнейшего развития школы, совершенствование всех его звеньев. Дифференциация обучения позволяет присущими ей свойствами усовершенствовать знание, умения и навыки каждого учащегося в отдельности и, таким образом, уменьшить его отставание, углубить и расширить знание, исходя из интересов и способностей учащихся. Дифференциация обучения охватывает воспитание личности в широком значении этого понятия. Она создает предпосылки для развития интересов и социальных способностей ребенка при этом старается учитывать имеющиеся познавательные интересы и побуждать новые. Дифференциация обладает дополнительными возможностями вызывать у учащихся положительные эмоции, благотворно влиять на их учебную мотивацию и отношение к учебной работе. Дифференциация сохраняет и развивает индивидуальность ребенка, воспитывает такого человека, который представлял бы собой неповторимую личность. Целенаправленная дифференцированная работа смягчает недостатки домашнего воспитания, она особенно необходима тем ученикам, которые растут в неблагоприятных семьях. В этом смысле на дифференциацию ложиться миссия большого социального значения.</w:t>
      </w:r>
    </w:p>
    <w:p w:rsidR="00600D70" w:rsidRPr="00FE4F18" w:rsidRDefault="00600D70" w:rsidP="0071074A">
      <w:pPr>
        <w:pStyle w:val="NormalWeb"/>
        <w:shd w:val="clear" w:color="auto" w:fill="FFFFFF"/>
        <w:spacing w:before="0" w:beforeAutospacing="0" w:after="0" w:afterAutospacing="0"/>
        <w:jc w:val="both"/>
        <w:rPr>
          <w:rFonts w:ascii="Arial" w:hAnsi="Arial" w:cs="Arial"/>
          <w:sz w:val="26"/>
          <w:szCs w:val="26"/>
        </w:rPr>
      </w:pP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sz w:val="26"/>
          <w:szCs w:val="26"/>
        </w:rPr>
        <w:t>Понятие “Дифференцированное обучение” </w:t>
      </w:r>
      <w:r w:rsidRPr="00FE4F18">
        <w:rPr>
          <w:sz w:val="26"/>
          <w:szCs w:val="26"/>
        </w:rPr>
        <w:t>в переводе с латинского “different” означает разделение, разложение целого на различные части, формы, ступени. Как бы хорошо ни было поставлено обучение, оно не может обеспечить единого темпа продвижения всех учащихся класса. Эффективность усвоения учащимися приемов умственной деятельности зависит не только от качества, но и от индивидуально - психологических особенностей детей, от их способности к обучению. Как учитель - практик, я неплохо знаю индивидуальные особенности своих учеников в каждом классе. Поэтому разбиваю класс на группы в </w:t>
      </w:r>
      <w:hyperlink r:id="rId7" w:history="1">
        <w:r w:rsidRPr="00FE4F18">
          <w:rPr>
            <w:rStyle w:val="Hyperlink"/>
            <w:color w:val="auto"/>
            <w:sz w:val="26"/>
            <w:szCs w:val="26"/>
            <w:u w:val="none"/>
          </w:rPr>
          <w:t>соответствии с уровнем</w:t>
        </w:r>
      </w:hyperlink>
      <w:r w:rsidRPr="00FE4F18">
        <w:rPr>
          <w:sz w:val="26"/>
          <w:szCs w:val="26"/>
        </w:rPr>
        <w:t> сформированности их умению по решению задач. Чаще всего выделяю в классе три группы учащихся.</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Учащиеся </w:t>
      </w:r>
      <w:r w:rsidRPr="00FE4F18">
        <w:rPr>
          <w:b/>
          <w:bCs/>
          <w:sz w:val="26"/>
          <w:szCs w:val="26"/>
        </w:rPr>
        <w:t>первой группы и</w:t>
      </w:r>
      <w:r w:rsidRPr="00FE4F18">
        <w:rPr>
          <w:sz w:val="26"/>
          <w:szCs w:val="26"/>
        </w:rPr>
        <w:t>меют пробелы в знаниях программного материала, искажают содержание теорем в применении их к решению задач, самостоятельно могут решить задачи в один-два шага, не умеют вести поиск решения. Эта общая характеристика не исключает различных индивидуальных особенностей учащихся, входящих в первую группу. Здесь могут быть учащиеся, имеющие пробелы в </w:t>
      </w:r>
      <w:hyperlink r:id="rId8" w:history="1">
        <w:r w:rsidRPr="00FE4F18">
          <w:rPr>
            <w:rStyle w:val="Hyperlink"/>
            <w:color w:val="auto"/>
            <w:sz w:val="26"/>
            <w:szCs w:val="26"/>
            <w:u w:val="none"/>
          </w:rPr>
          <w:t>знаниях и отставание в развитии</w:t>
        </w:r>
      </w:hyperlink>
      <w:r w:rsidRPr="00FE4F18">
        <w:rPr>
          <w:sz w:val="26"/>
          <w:szCs w:val="26"/>
        </w:rPr>
        <w:t> вследствие частых пропусков уроков по болезни, в силу плохой систематической подготовки к урокам. Вместе с тем эту группу составляют учащиеся, относящиеся к разным уровням, обученности. Те из них, кто имеет высокий уровень обучаемости, после ликвидации пробелов в знаниях и при соответствующем обучении обычно быстро переходят на более высокий уровень развития.</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Учащиеся </w:t>
      </w:r>
      <w:r w:rsidRPr="00FE4F18">
        <w:rPr>
          <w:b/>
          <w:bCs/>
          <w:sz w:val="26"/>
          <w:szCs w:val="26"/>
        </w:rPr>
        <w:t>второй группы </w:t>
      </w:r>
      <w:r w:rsidRPr="00FE4F18">
        <w:rPr>
          <w:sz w:val="26"/>
          <w:szCs w:val="26"/>
        </w:rPr>
        <w:t>имеют достаточные знания программного материала, могут применять их при решении стандартных задач. Затрудняются при переходе к решению нового типа, но овладев методами их решения, справляются с решением аналогичных задач. </w:t>
      </w:r>
      <w:hyperlink r:id="rId9" w:history="1">
        <w:r w:rsidRPr="00FE4F18">
          <w:rPr>
            <w:rStyle w:val="Hyperlink"/>
            <w:color w:val="auto"/>
            <w:sz w:val="26"/>
            <w:szCs w:val="26"/>
            <w:u w:val="none"/>
          </w:rPr>
          <w:t>У этих учащихся не сформированы</w:t>
        </w:r>
      </w:hyperlink>
      <w:r w:rsidRPr="00FE4F18">
        <w:rPr>
          <w:sz w:val="26"/>
          <w:szCs w:val="26"/>
        </w:rPr>
        <w:t> эвристические приемы мышления. </w:t>
      </w:r>
      <w:r w:rsidRPr="00FE4F18">
        <w:rPr>
          <w:sz w:val="26"/>
          <w:szCs w:val="26"/>
        </w:rPr>
        <w:br/>
      </w:r>
      <w:r w:rsidRPr="00FE4F18">
        <w:rPr>
          <w:sz w:val="26"/>
          <w:szCs w:val="26"/>
        </w:rPr>
        <w:br/>
      </w:r>
      <w:r w:rsidRPr="00FE4F18">
        <w:rPr>
          <w:b/>
          <w:bCs/>
          <w:sz w:val="26"/>
          <w:szCs w:val="26"/>
        </w:rPr>
        <w:t>Третью группу</w:t>
      </w:r>
      <w:r w:rsidRPr="00FE4F18">
        <w:rPr>
          <w:sz w:val="26"/>
          <w:szCs w:val="26"/>
        </w:rPr>
        <w:t> составляют учащиеся, которые могут сводить сложную задачу к цепочке простых подзадач, выдвигать и обосновывать гипотезы в процессе поиска решения задач, переносить прежние знания в новые условия.</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Зная уровень сформированности у школьников умений по решению различных задач позволяет мне при подготовке к уроку заранее спланировать все виды дифференцированного воздействия, подобрать задачи, продумать формы помощи для каждой группы учащихся.</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Разноуровневые задания, составленные с учетом возможностей учащихся, создают в классе благоприятный психологический климат. </w:t>
      </w:r>
      <w:hyperlink r:id="rId10" w:history="1">
        <w:r w:rsidRPr="00FE4F18">
          <w:rPr>
            <w:rStyle w:val="Hyperlink"/>
            <w:color w:val="auto"/>
            <w:sz w:val="26"/>
            <w:szCs w:val="26"/>
            <w:u w:val="none"/>
          </w:rPr>
          <w:t>У ребят возникает чувство</w:t>
        </w:r>
      </w:hyperlink>
      <w:r w:rsidRPr="00FE4F18">
        <w:rPr>
          <w:sz w:val="26"/>
          <w:szCs w:val="26"/>
        </w:rPr>
        <w:t> удовлетворения после каждого верно выполненного задания. Успех, испытанный в результате преодоления трудностей, дает мощный импульс повышению познавательной активности. У учеников, в том числе и у слабых, появляется уверенность в своих силах. Все это способствует активизации мыслительной деятельности учащихся, создает положительную мотивацию к учению. Дифференцированный подход осуществляю на определенных этапах урока. Так, на этапе введения нового понятия, свойства, алгоритма работаю со всем классом, без деления его на группы. Но после того как несколько упражнений выполнено на доске, ученики приступают к дифференцированной самостоятельной работе. Для этого имею и постоянно пополняю свою математическую копилку различной математической литературой, дидактическим материалом, содержащим разноуровневые задания. </w:t>
      </w:r>
      <w:r w:rsidRPr="00FE4F18">
        <w:rPr>
          <w:b/>
          <w:bCs/>
          <w:sz w:val="26"/>
          <w:szCs w:val="26"/>
        </w:rPr>
        <w:t>Но очень большое значение имеет то, как преподнести ученикам эти задания, как заинтересовать их и получить наивысший результат.</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Уровень "3" - это </w:t>
      </w:r>
      <w:hyperlink r:id="rId11" w:history="1">
        <w:r w:rsidRPr="00FE4F18">
          <w:rPr>
            <w:rStyle w:val="Hyperlink"/>
            <w:color w:val="auto"/>
            <w:sz w:val="26"/>
            <w:szCs w:val="26"/>
            <w:u w:val="none"/>
          </w:rPr>
          <w:t>задания репродуктивного характера</w:t>
        </w:r>
      </w:hyperlink>
      <w:r w:rsidRPr="00FE4F18">
        <w:rPr>
          <w:sz w:val="26"/>
          <w:szCs w:val="26"/>
        </w:rPr>
        <w:t>. Выполняя эти задания, ученик усваивает материал на уровне Госстандарта.</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Уровень "4" - задания этого уровня направлены на усложнение работы с текстом и носят проблемный характер.</w:t>
      </w:r>
    </w:p>
    <w:p w:rsidR="00600D70" w:rsidRPr="00FE4F18" w:rsidRDefault="00600D70" w:rsidP="0071074A">
      <w:pPr>
        <w:pStyle w:val="NormalWeb"/>
        <w:shd w:val="clear" w:color="auto" w:fill="FFFFFF"/>
        <w:spacing w:before="0" w:beforeAutospacing="0" w:after="0" w:afterAutospacing="0" w:line="294" w:lineRule="atLeast"/>
        <w:jc w:val="both"/>
        <w:rPr>
          <w:sz w:val="26"/>
          <w:szCs w:val="26"/>
        </w:rPr>
      </w:pPr>
      <w:r w:rsidRPr="00FE4F18">
        <w:rPr>
          <w:sz w:val="26"/>
          <w:szCs w:val="26"/>
        </w:rPr>
        <w:t>Уровень "5" - эти задания творческого типа. </w:t>
      </w:r>
      <w:r w:rsidRPr="00FE4F18">
        <w:rPr>
          <w:sz w:val="26"/>
          <w:szCs w:val="26"/>
        </w:rPr>
        <w:br/>
      </w:r>
      <w:r w:rsidRPr="00FE4F18">
        <w:rPr>
          <w:sz w:val="26"/>
          <w:szCs w:val="26"/>
        </w:rPr>
        <w:br/>
      </w:r>
      <w:r w:rsidRPr="00FE4F18">
        <w:rPr>
          <w:b/>
          <w:bCs/>
          <w:sz w:val="26"/>
          <w:szCs w:val="26"/>
        </w:rPr>
        <w:t>Показатели сложности заданий:</w:t>
      </w:r>
      <w:r w:rsidRPr="00FE4F18">
        <w:rPr>
          <w:b/>
          <w:bCs/>
          <w:i/>
          <w:iCs/>
          <w:sz w:val="26"/>
          <w:szCs w:val="26"/>
        </w:rPr>
        <w:t> </w:t>
      </w:r>
      <w:r w:rsidRPr="00FE4F18">
        <w:rPr>
          <w:sz w:val="26"/>
          <w:szCs w:val="26"/>
        </w:rPr>
        <w:br/>
      </w:r>
      <w:r w:rsidRPr="00FE4F18">
        <w:rPr>
          <w:b/>
          <w:bCs/>
          <w:i/>
          <w:iCs/>
          <w:sz w:val="26"/>
          <w:szCs w:val="26"/>
        </w:rPr>
        <w:t>1. Проблемность задания</w:t>
      </w:r>
      <w:r w:rsidRPr="00FE4F18">
        <w:rPr>
          <w:sz w:val="26"/>
          <w:szCs w:val="26"/>
        </w:rPr>
        <w:t> (творческие или проблемные задания сложнее, чем репродуктивные); </w:t>
      </w:r>
      <w:r w:rsidRPr="00FE4F18">
        <w:rPr>
          <w:sz w:val="26"/>
          <w:szCs w:val="26"/>
        </w:rPr>
        <w:br/>
      </w:r>
      <w:r w:rsidRPr="00FE4F18">
        <w:rPr>
          <w:sz w:val="26"/>
          <w:szCs w:val="26"/>
        </w:rPr>
        <w:br/>
      </w:r>
      <w:r w:rsidRPr="00FE4F18">
        <w:rPr>
          <w:b/>
          <w:bCs/>
          <w:i/>
          <w:iCs/>
          <w:sz w:val="26"/>
          <w:szCs w:val="26"/>
        </w:rPr>
        <w:t>2. Расстояние от условия и вопроса до ответа </w:t>
      </w:r>
      <w:r w:rsidRPr="00FE4F18">
        <w:rPr>
          <w:sz w:val="26"/>
          <w:szCs w:val="26"/>
        </w:rPr>
        <w:t>(по числу звеньев в цепи рассуждения – чем оно больше, тем задание сложнее); </w:t>
      </w:r>
      <w:r w:rsidRPr="00FE4F18">
        <w:rPr>
          <w:sz w:val="26"/>
          <w:szCs w:val="26"/>
        </w:rPr>
        <w:br/>
      </w:r>
      <w:r w:rsidRPr="00FE4F18">
        <w:rPr>
          <w:sz w:val="26"/>
          <w:szCs w:val="26"/>
        </w:rPr>
        <w:br/>
      </w:r>
      <w:r w:rsidRPr="00FE4F18">
        <w:rPr>
          <w:b/>
          <w:bCs/>
          <w:i/>
          <w:iCs/>
          <w:sz w:val="26"/>
          <w:szCs w:val="26"/>
        </w:rPr>
        <w:t>3. По числу причин или следствий, которые надо установить </w:t>
      </w:r>
      <w:r w:rsidRPr="00FE4F18">
        <w:rPr>
          <w:sz w:val="26"/>
          <w:szCs w:val="26"/>
        </w:rPr>
        <w:t>(чем больше причин или следствий надо найти, тем задание сложнее); </w:t>
      </w:r>
      <w:r w:rsidRPr="00FE4F18">
        <w:rPr>
          <w:sz w:val="26"/>
          <w:szCs w:val="26"/>
        </w:rPr>
        <w:br/>
      </w:r>
      <w:r w:rsidRPr="00FE4F18">
        <w:rPr>
          <w:sz w:val="26"/>
          <w:szCs w:val="26"/>
        </w:rPr>
        <w:br/>
      </w:r>
      <w:r w:rsidRPr="00FE4F18">
        <w:rPr>
          <w:b/>
          <w:bCs/>
          <w:i/>
          <w:iCs/>
          <w:sz w:val="26"/>
          <w:szCs w:val="26"/>
        </w:rPr>
        <w:t>4. По количеству используемых источников </w:t>
      </w:r>
      <w:r w:rsidRPr="00FE4F18">
        <w:rPr>
          <w:sz w:val="26"/>
          <w:szCs w:val="26"/>
        </w:rPr>
        <w:t>(чем больше источников, тем задание сложнее). </w:t>
      </w:r>
      <w:r w:rsidRPr="00FE4F18">
        <w:rPr>
          <w:sz w:val="26"/>
          <w:szCs w:val="26"/>
        </w:rPr>
        <w:br/>
        <w:t>В </w:t>
      </w:r>
      <w:hyperlink r:id="rId12" w:history="1">
        <w:r w:rsidRPr="00FE4F18">
          <w:rPr>
            <w:rStyle w:val="Hyperlink"/>
            <w:color w:val="auto"/>
            <w:sz w:val="26"/>
            <w:szCs w:val="26"/>
            <w:u w:val="none"/>
          </w:rPr>
          <w:t>практике своей работы часто</w:t>
        </w:r>
      </w:hyperlink>
      <w:r w:rsidRPr="00FE4F18">
        <w:rPr>
          <w:sz w:val="26"/>
          <w:szCs w:val="26"/>
        </w:rPr>
        <w:t> использую уроки - консультации. Для таких уроков готовлю разно уровневые карточки с заданиями на «3»; на «4»; на «5».На обратной стороне карточки записаны ответы. Ученики выполняют задания, сверяются с ответами. Если ответы совпадают, то и консультация им не нужна. Если ученику, что-то не понятно, то он просит консультацию у учителя. Работы оцениваются с учетом полученных консультаций. Поло- жильные результаты таких уроков- консультаций на лицо: не только исчезают пробелы знаниях учеников, но и способствуют мыслительной деятельности учащихся. Ребята приучаются правильно оценивать свои возможности, иногда рисковать. Уроки - консультации позволяют работать индивидуально с каждым учеником. </w:t>
      </w:r>
      <w:hyperlink r:id="rId13" w:history="1">
        <w:r w:rsidRPr="00FE4F18">
          <w:rPr>
            <w:rStyle w:val="Hyperlink"/>
            <w:color w:val="auto"/>
            <w:sz w:val="26"/>
            <w:szCs w:val="26"/>
            <w:u w:val="none"/>
          </w:rPr>
          <w:t>Вопрос дифференциации обучения и</w:t>
        </w:r>
      </w:hyperlink>
      <w:r w:rsidRPr="00FE4F18">
        <w:rPr>
          <w:sz w:val="26"/>
          <w:szCs w:val="26"/>
        </w:rPr>
        <w:t> воспитания не раз рассматривался на педсоветах и в работе методических объединений коллектива нашей школы, и мы пришли к выводу, что дифференцированное обучение создает условия для максимального развития детей с разным уровнем способностей: для реабилитации отстающих и для продвинутого обучения тех, кто способен учиться с опережением. Этот вывод – не дань моде, а жизнь, доказавшая, что люди всё-таки рождаются разными. Опыт последних лет показывает, что наиболее эффективной формой индивидуализации учебного процесса, обеспечивающего максимально благоприятные условия для ребенка (при подборе соответствующего уровня, сложности учебного материала, соблюдение дидактических принципов доступности, посильности), является дифференцированное обучение. </w:t>
      </w:r>
      <w:r w:rsidRPr="00FE4F18">
        <w:rPr>
          <w:sz w:val="26"/>
          <w:szCs w:val="26"/>
        </w:rPr>
        <w:br/>
      </w:r>
      <w:r w:rsidRPr="00FE4F18">
        <w:rPr>
          <w:b/>
          <w:bCs/>
          <w:sz w:val="26"/>
          <w:szCs w:val="26"/>
        </w:rPr>
        <w:t>Цели дифференцированного обучения: </w:t>
      </w:r>
      <w:r w:rsidRPr="00FE4F18">
        <w:rPr>
          <w:sz w:val="26"/>
          <w:szCs w:val="26"/>
        </w:rPr>
        <w:t>организовать учебный процесс на основе учета индивидуальных особенностей личности, т.е. на уровне его возможностей и способностей.</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sz w:val="26"/>
          <w:szCs w:val="26"/>
        </w:rPr>
        <w:t>Основная задача: </w:t>
      </w:r>
      <w:r w:rsidRPr="00FE4F18">
        <w:rPr>
          <w:sz w:val="26"/>
          <w:szCs w:val="26"/>
        </w:rPr>
        <w:t>увидеть индивидуальность ученика и сохранить ее, помочь ребенку поверить в свои силы, обеспечить его максимальное развитие.</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Остановимся на </w:t>
      </w:r>
      <w:r w:rsidRPr="00FE4F18">
        <w:rPr>
          <w:b/>
          <w:bCs/>
          <w:sz w:val="26"/>
          <w:szCs w:val="26"/>
        </w:rPr>
        <w:t>внутриклассной дифференциации</w:t>
      </w:r>
      <w:r w:rsidRPr="00FE4F18">
        <w:rPr>
          <w:sz w:val="26"/>
          <w:szCs w:val="26"/>
        </w:rPr>
        <w:t>.</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Так как класс комплектуется из детей разного уровня развития, неизбежно возникает необходимость дифференцированного подхода при разноуровневом обучении. Я считаю, что важным аспектом в </w:t>
      </w:r>
      <w:hyperlink r:id="rId14" w:history="1">
        <w:r w:rsidRPr="00FE4F18">
          <w:rPr>
            <w:rStyle w:val="Hyperlink"/>
            <w:color w:val="auto"/>
            <w:sz w:val="26"/>
            <w:szCs w:val="26"/>
            <w:u w:val="none"/>
          </w:rPr>
          <w:t>развитии личности</w:t>
        </w:r>
      </w:hyperlink>
      <w:r w:rsidRPr="00FE4F18">
        <w:rPr>
          <w:sz w:val="26"/>
          <w:szCs w:val="26"/>
        </w:rPr>
        <w:t>, является осуществление индивидуального и дифференцированного подхода к учащимся в педагогическом процессе, так как именно он предполагает раннее выявление склонностей и способностей детей, создание условий для развития личности. Внутриклассная дифференциация в начальной школе существует издавна, является основным путем осуществления индивидуализации обучения, поэтому обучение детей, разных не только по уровню подготовки, но даже по учебным возможностям, пожалуй, самая сложная задача, стоящая перед учителем начальных классов. И решить ее невозможно без индивидуального подхода к обучению. Уровневая дифференциация позволяет работать как с отдельными учениками, так и с группами, сохраняет детский коллектив, в </w:t>
      </w:r>
      <w:hyperlink r:id="rId15" w:history="1">
        <w:r w:rsidRPr="00FE4F18">
          <w:rPr>
            <w:rStyle w:val="Hyperlink"/>
            <w:color w:val="auto"/>
            <w:sz w:val="26"/>
            <w:szCs w:val="26"/>
            <w:u w:val="none"/>
          </w:rPr>
          <w:t>котором происходит развитие личности</w:t>
        </w:r>
      </w:hyperlink>
      <w:r w:rsidRPr="00FE4F18">
        <w:rPr>
          <w:sz w:val="26"/>
          <w:szCs w:val="26"/>
        </w:rPr>
        <w:t>. Ее характерными чертами являются: открытость требований, предоставление учениками возможности самим выбирать усвоения материала и переходить с одного уровня на другой. Система работы учителя по этой технологии включает в себя различные ступени. Основная цель использования нами технологии уровневой дифференциации – обучение каждого на уровне его возможностей и способностей, что дает каждому учащемуся возможность получить максимальные по его способностям знания и реализовать свой личностный потенциал. Данная технология позволяет сделать учебный процесс более эффективным.</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Дифференцированное обучение требует от учителей изучения индивидуальных способностей и учебных возможностей (уровень развития внимания, мышления, памяти и т.д.) учащихся, диагностики их уровня знаний и умений по определенному предмету, что дает возможность осуществлять дальнейшую индивидуализацию с целью достижения коррекционного эффекта. Диагностика учебных возможностей, которую провели специалисты, дополняет картину. Данные обследования в </w:t>
      </w:r>
      <w:hyperlink r:id="rId16" w:history="1">
        <w:r w:rsidRPr="00FE4F18">
          <w:rPr>
            <w:rStyle w:val="Hyperlink"/>
            <w:color w:val="auto"/>
            <w:sz w:val="26"/>
            <w:szCs w:val="26"/>
            <w:u w:val="none"/>
          </w:rPr>
          <w:t>течение последних пяти лет детей</w:t>
        </w:r>
      </w:hyperlink>
      <w:r w:rsidRPr="00FE4F18">
        <w:rPr>
          <w:sz w:val="26"/>
          <w:szCs w:val="26"/>
        </w:rPr>
        <w:t>, поступивших в 1 класс, позволяют утверждать, что они характеризуются рядом особенностей. Дети всегда приступали, и будут приступать к изучению школьной программы с разными исходными предпосылками. В количественном отношении это выглядит так: большинство учащихся (около 65%)поступают в школу с примерно одинаковым уровнем психического развития, именно он и принимается за норму; 15% - в большей или меньшей степени этот уровень превосходят, а 20% детей, наоборот, его не достигают.</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Как показывает практика, нормальные (имеющие показатели нормы по всем уровням развития) дети встречаются только в книгах. Практически каждый ребенок имеет те или иные (пусть незначительные) отклонения, которые в дальнейшем могут привести к отставанию в </w:t>
      </w:r>
      <w:hyperlink r:id="rId17" w:history="1">
        <w:r w:rsidRPr="00FE4F18">
          <w:rPr>
            <w:rStyle w:val="Hyperlink"/>
            <w:color w:val="auto"/>
            <w:sz w:val="26"/>
            <w:szCs w:val="26"/>
            <w:u w:val="none"/>
          </w:rPr>
          <w:t>учебной деятельности</w:t>
        </w:r>
      </w:hyperlink>
      <w:r w:rsidRPr="00FE4F18">
        <w:rPr>
          <w:sz w:val="26"/>
          <w:szCs w:val="26"/>
        </w:rPr>
        <w:t>. Нельзя не отметить тот факт, что уровень готовности учащихся к обучению в школе (учебному процессу) не одинаков и снижается с каждым годом. У одних он соответствует условиям успешности их дальнейшего обучения, у других едва достигает допустимого предела. Данные, полученные по всем тестам, позволяют построить индивидуальный профиль готовности ребенка к школе, на основе которого определяется его уровень развития.</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Организуя разноуровневое обучение, я учитываю интеллектуальные способности детей и к концу 4 класса они выходят на уровень возрастной нормы, это говорит о положительном влиянии разноуровневого обучения на развитие ребенка.</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Я в своей работе для разноуровневого обучения использую: </w:t>
      </w:r>
      <w:r w:rsidRPr="00FE4F18">
        <w:rPr>
          <w:sz w:val="26"/>
          <w:szCs w:val="26"/>
        </w:rPr>
        <w:br/>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Карточки-информаторы, включающие наряду </w:t>
      </w:r>
      <w:hyperlink r:id="rId18" w:history="1">
        <w:r w:rsidRPr="00FE4F18">
          <w:rPr>
            <w:rStyle w:val="Hyperlink"/>
            <w:color w:val="auto"/>
            <w:sz w:val="26"/>
            <w:szCs w:val="26"/>
            <w:u w:val="none"/>
          </w:rPr>
          <w:t>с заданием ученику элементы</w:t>
        </w:r>
      </w:hyperlink>
      <w:r w:rsidRPr="00FE4F18">
        <w:rPr>
          <w:sz w:val="26"/>
          <w:szCs w:val="26"/>
        </w:rPr>
        <w:t> дозированной помощи </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Альтернативные задания для добровольного выполнения </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Задания, содержание которых найдено учеником </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Задания, помогающие в овладении рациональными способами деятельности </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Разноуровневую дифференциацию обучения широко применяею </w:t>
      </w:r>
      <w:r w:rsidRPr="00FE4F18">
        <w:rPr>
          <w:b/>
          <w:bCs/>
          <w:sz w:val="26"/>
          <w:szCs w:val="26"/>
        </w:rPr>
        <w:t>на разных этапах учебного процесса:</w:t>
      </w:r>
      <w:r w:rsidRPr="00FE4F18">
        <w:rPr>
          <w:sz w:val="26"/>
          <w:szCs w:val="26"/>
        </w:rPr>
        <w:t> изучение нового материала; дифференцированная домашняя работа; учет знаний на уроке; текущая проверка усвоения пройденного материала; самостоятельные и контрольные работы; организация работы над ошибками; уроки закрепления.</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По результатам диагностирования класс делю по уровням:</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u w:val="single"/>
        </w:rPr>
        <w:t>1-ая группа</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rFonts w:ascii="Arial" w:hAnsi="Arial" w:cs="Arial"/>
          <w:sz w:val="26"/>
          <w:szCs w:val="26"/>
        </w:rPr>
        <w:t> </w:t>
      </w:r>
      <w:r w:rsidRPr="00FE4F18">
        <w:rPr>
          <w:sz w:val="26"/>
          <w:szCs w:val="26"/>
          <w:u w:val="single"/>
        </w:rPr>
        <w:t>Ученики с высокими </w:t>
      </w:r>
      <w:r w:rsidRPr="00FE4F18">
        <w:rPr>
          <w:sz w:val="26"/>
          <w:szCs w:val="26"/>
        </w:rPr>
        <w:t>учебными способностями (ведут работу с материалом большей сложности, требующим умения применять знания в незнакомой ситуации и самостоятельно, творчески подходить к решению задач), возможностями, показателями успеваемости по определенным предметам, умеющие хорошо работать. Ученики </w:t>
      </w:r>
      <w:hyperlink r:id="rId19" w:history="1">
        <w:r w:rsidRPr="00FE4F18">
          <w:rPr>
            <w:rStyle w:val="Hyperlink"/>
            <w:color w:val="auto"/>
            <w:sz w:val="26"/>
            <w:szCs w:val="26"/>
            <w:u w:val="none"/>
          </w:rPr>
          <w:t>с уравновешенными процессами</w:t>
        </w:r>
      </w:hyperlink>
      <w:r w:rsidRPr="00FE4F18">
        <w:rPr>
          <w:sz w:val="26"/>
          <w:szCs w:val="26"/>
        </w:rPr>
        <w:t> возбуждения и торможения. Они обладают устойчивым вниманием, при наблюдении вычленяют признаки предмета; в результате наблюдения у них формируется первоначальное понятие. В ходе обучения успешно осваивают процессы обобщения, владеют большим словарным запасом.</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u w:val="single"/>
        </w:rPr>
        <w:t>2-ая группа</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 </w:t>
      </w:r>
      <w:r w:rsidRPr="00FE4F18">
        <w:rPr>
          <w:sz w:val="26"/>
          <w:szCs w:val="26"/>
          <w:u w:val="single"/>
        </w:rPr>
        <w:t>учащиеся со средними </w:t>
      </w:r>
      <w:r w:rsidRPr="00FE4F18">
        <w:rPr>
          <w:sz w:val="26"/>
          <w:szCs w:val="26"/>
        </w:rPr>
        <w:t>способностями (выполняет задание первой группы, но с помощью учителя по опорным схемам), показателями обучаемости, интеллектуальной работоспособностью, учебной мотивацией, интересом. Ученики с преобладанием процессов возбуждения над процессами торможения. Не могут самостоятельно выделять признаки предмета, их представления бедны и отрывочны. Чтобы запомнить материал, им необходимы многократные повторения. Внешне их психические особенности проявляются в торопливости, эмоциональности, невнимательности и несообразительности. Для этих детей трудны задания на обобщение, так как уровень их аналитического мышления низок.</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u w:val="single"/>
        </w:rPr>
        <w:t>3-я группа</w:t>
      </w:r>
      <w:r w:rsidRPr="00FE4F18">
        <w:rPr>
          <w:sz w:val="26"/>
          <w:szCs w:val="26"/>
        </w:rPr>
        <w:t> </w:t>
      </w:r>
      <w:r w:rsidRPr="00FE4F18">
        <w:rPr>
          <w:sz w:val="26"/>
          <w:szCs w:val="26"/>
        </w:rPr>
        <w:br/>
      </w:r>
      <w:r w:rsidRPr="00FE4F18">
        <w:rPr>
          <w:sz w:val="26"/>
          <w:szCs w:val="26"/>
        </w:rPr>
        <w:br/>
      </w:r>
      <w:r w:rsidRPr="00FE4F18">
        <w:rPr>
          <w:sz w:val="26"/>
          <w:szCs w:val="26"/>
          <w:u w:val="single"/>
        </w:rPr>
        <w:t>- учащиеся с низкими</w:t>
      </w:r>
      <w:r w:rsidRPr="00FE4F18">
        <w:rPr>
          <w:sz w:val="26"/>
          <w:szCs w:val="26"/>
        </w:rPr>
        <w:t> учебными способностями (требуют точности в </w:t>
      </w:r>
      <w:hyperlink r:id="rId20" w:history="1">
        <w:r w:rsidRPr="00FE4F18">
          <w:rPr>
            <w:rStyle w:val="Hyperlink"/>
            <w:color w:val="auto"/>
            <w:sz w:val="26"/>
            <w:szCs w:val="26"/>
            <w:u w:val="none"/>
          </w:rPr>
          <w:t>организации учебных заданий</w:t>
        </w:r>
      </w:hyperlink>
      <w:r w:rsidRPr="00FE4F18">
        <w:rPr>
          <w:sz w:val="26"/>
          <w:szCs w:val="26"/>
        </w:rPr>
        <w:t>, большего количества тренировочных работ и дополнительных разъяснений нового на уроке), сформированности познавательного интереса, мотивации учения, показателями успеваемости, быстрой утомляемостью, с большими пробелами в знаниях, в игнорировании заданий. Ученики попадают в разряд “слабых”. Они медлительны, апатичны, не успевают за классом. При отсутствии индивидуального подхода к ним, они совершенно теряют интерес к учебе, отстают от класса, хотя на самом деле могут учиться успешно. Важно, что при дифференцированном процессе обучения возможен переход учащихся из одной группы в другую, т.е. состав группы не закреплен навсегда. Переход обусловлен изменением в уровне развития ученика. Способностью восполнения пробелов и повышением учебной направленности. Состав групп позволяет мне адаптировать содержание учебных программ к возможностям конкретных учащихся, помогает разработать педагогическую технологию, ориентированную на “зону ближайшего развитии” каждого школьника, что в свою очередь, создает благоприятные условия для развития личности учащихся, формирования положительной мотивации учения, адекватности самооценки.</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Выделение трех групп учеников в классе в значительной мере помогает мне в подборе разноуровневых заданий для них. Каждое задание предполагает определенные цели и требования.</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p>
    <w:p w:rsidR="00600D70" w:rsidRPr="00FE4F18" w:rsidRDefault="00600D70" w:rsidP="0071074A">
      <w:pPr>
        <w:pStyle w:val="NormalWeb"/>
        <w:shd w:val="clear" w:color="auto" w:fill="FFFFFF"/>
        <w:spacing w:before="0" w:beforeAutospacing="0" w:after="0" w:afterAutospacing="0" w:line="294" w:lineRule="atLeast"/>
        <w:rPr>
          <w:rFonts w:ascii="Arial" w:hAnsi="Arial" w:cs="Arial"/>
          <w:sz w:val="26"/>
          <w:szCs w:val="26"/>
        </w:rPr>
      </w:pPr>
      <w:r w:rsidRPr="00FE4F18">
        <w:rPr>
          <w:sz w:val="26"/>
          <w:szCs w:val="26"/>
        </w:rPr>
        <w:t>Задания в группах выполняются самостоятельно. </w:t>
      </w:r>
      <w:r w:rsidRPr="00FE4F18">
        <w:rPr>
          <w:sz w:val="26"/>
          <w:szCs w:val="26"/>
        </w:rPr>
        <w:br/>
      </w:r>
      <w:r w:rsidRPr="00FE4F18">
        <w:rPr>
          <w:b/>
          <w:bCs/>
          <w:sz w:val="26"/>
          <w:szCs w:val="26"/>
        </w:rPr>
        <w:t>Русский язык</w:t>
      </w:r>
    </w:p>
    <w:p w:rsidR="00600D70" w:rsidRPr="00FE4F18" w:rsidRDefault="00600D70" w:rsidP="0071074A">
      <w:pPr>
        <w:pStyle w:val="NormalWeb"/>
        <w:shd w:val="clear" w:color="auto" w:fill="FFFFFF"/>
        <w:spacing w:before="0" w:beforeAutospacing="0" w:after="0" w:afterAutospacing="0" w:line="294" w:lineRule="atLeast"/>
        <w:rPr>
          <w:rFonts w:ascii="Arial" w:hAnsi="Arial" w:cs="Arial"/>
          <w:sz w:val="26"/>
          <w:szCs w:val="26"/>
        </w:rPr>
      </w:pPr>
      <w:r w:rsidRPr="00FE4F18">
        <w:rPr>
          <w:sz w:val="26"/>
          <w:szCs w:val="26"/>
        </w:rPr>
        <w:t>В качестве примера приведем работу проверки домашнего задания по теме: “Глагол”.</w:t>
      </w:r>
    </w:p>
    <w:p w:rsidR="00600D70" w:rsidRPr="00FE4F18" w:rsidRDefault="00600D70" w:rsidP="0071074A">
      <w:pPr>
        <w:pStyle w:val="NormalWeb"/>
        <w:shd w:val="clear" w:color="auto" w:fill="FFFFFF"/>
        <w:spacing w:before="0" w:beforeAutospacing="0" w:after="0" w:afterAutospacing="0" w:line="294" w:lineRule="atLeast"/>
        <w:rPr>
          <w:rFonts w:ascii="Arial" w:hAnsi="Arial" w:cs="Arial"/>
          <w:sz w:val="26"/>
          <w:szCs w:val="26"/>
        </w:rPr>
      </w:pPr>
      <w:r w:rsidRPr="00FE4F18">
        <w:rPr>
          <w:sz w:val="26"/>
          <w:szCs w:val="26"/>
        </w:rPr>
        <w:t>Данная работа составлена исходя из </w:t>
      </w:r>
      <w:hyperlink r:id="rId21" w:history="1">
        <w:r w:rsidRPr="00FE4F18">
          <w:rPr>
            <w:rStyle w:val="Hyperlink"/>
            <w:color w:val="auto"/>
            <w:sz w:val="26"/>
            <w:szCs w:val="26"/>
            <w:u w:val="none"/>
          </w:rPr>
          <w:t>основных требований к знаниям</w:t>
        </w:r>
      </w:hyperlink>
      <w:r w:rsidRPr="00FE4F18">
        <w:rPr>
          <w:sz w:val="26"/>
          <w:szCs w:val="26"/>
        </w:rPr>
        <w:t>, умениям и навыкам учащихся IV классов. </w:t>
      </w:r>
      <w:r w:rsidRPr="00FE4F18">
        <w:rPr>
          <w:sz w:val="26"/>
          <w:szCs w:val="26"/>
        </w:rPr>
        <w:br/>
      </w:r>
      <w:r w:rsidRPr="00FE4F18">
        <w:rPr>
          <w:b/>
          <w:bCs/>
          <w:i/>
          <w:iCs/>
          <w:sz w:val="26"/>
          <w:szCs w:val="26"/>
        </w:rPr>
        <w:t>1-й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Дана схема предложения. Составить три предложения к данной схеме (работа творческого характера).</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i/>
          <w:iCs/>
          <w:sz w:val="26"/>
          <w:szCs w:val="26"/>
        </w:rPr>
        <w:t>2-й уровень</w:t>
      </w:r>
    </w:p>
    <w:p w:rsidR="00600D70" w:rsidRPr="00FE4F18" w:rsidRDefault="00600D70" w:rsidP="0071074A">
      <w:pPr>
        <w:pStyle w:val="NormalWeb"/>
        <w:shd w:val="clear" w:color="auto" w:fill="FFFFFF"/>
        <w:spacing w:before="0" w:beforeAutospacing="0" w:after="0" w:afterAutospacing="0" w:line="294" w:lineRule="atLeast"/>
        <w:rPr>
          <w:rFonts w:ascii="Arial" w:hAnsi="Arial" w:cs="Arial"/>
          <w:sz w:val="26"/>
          <w:szCs w:val="26"/>
        </w:rPr>
      </w:pPr>
      <w:r w:rsidRPr="00FE4F18">
        <w:rPr>
          <w:sz w:val="26"/>
          <w:szCs w:val="26"/>
        </w:rPr>
        <w:t>1. Даны три предложения. Выбери предложение, которое соответствует предложенной схеме.</w:t>
      </w:r>
    </w:p>
    <w:p w:rsidR="00600D70" w:rsidRPr="00FE4F18" w:rsidRDefault="00600D70" w:rsidP="0071074A">
      <w:pPr>
        <w:pStyle w:val="NormalWeb"/>
        <w:shd w:val="clear" w:color="auto" w:fill="FFFFFF"/>
        <w:spacing w:before="0" w:beforeAutospacing="0" w:after="0" w:afterAutospacing="0" w:line="294" w:lineRule="atLeast"/>
        <w:rPr>
          <w:rFonts w:ascii="Arial" w:hAnsi="Arial" w:cs="Arial"/>
          <w:sz w:val="26"/>
          <w:szCs w:val="26"/>
        </w:rPr>
      </w:pPr>
      <w:r w:rsidRPr="00FE4F18">
        <w:rPr>
          <w:sz w:val="26"/>
          <w:szCs w:val="26"/>
        </w:rPr>
        <w:t>2. Разбери глагол, как часть речи (алгоритм отсутствует). </w:t>
      </w:r>
      <w:r w:rsidRPr="00FE4F18">
        <w:rPr>
          <w:sz w:val="26"/>
          <w:szCs w:val="26"/>
        </w:rPr>
        <w:br/>
      </w:r>
      <w:r w:rsidRPr="00FE4F18">
        <w:rPr>
          <w:rFonts w:ascii="Arial" w:hAnsi="Arial" w:cs="Arial"/>
          <w:sz w:val="26"/>
          <w:szCs w:val="26"/>
        </w:rPr>
        <w:br/>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i/>
          <w:iCs/>
          <w:sz w:val="26"/>
          <w:szCs w:val="26"/>
        </w:rPr>
        <w:t>3-й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Дано предложение.</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1. Разбери предложение по членам предложения, по частям речи.</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2. Разбери глагол по схеме (по алгоритму)</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sz w:val="26"/>
          <w:szCs w:val="26"/>
        </w:rPr>
        <w:t>Математика</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Исходя их общих требований по курсу математики, мы предлагаем работу, при текущей проверке усвоения пройденного материала, по темам:“Решение задач на движение. Решение примеров на порядок действий. Решение задач на нахождение площади и периметра прямоугольника” (IV класс)</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sz w:val="26"/>
          <w:szCs w:val="26"/>
          <w:u w:val="single"/>
        </w:rPr>
        <w:t>Задание №1</w:t>
      </w:r>
      <w:r w:rsidRPr="00FE4F18">
        <w:rPr>
          <w:b/>
          <w:bCs/>
          <w:sz w:val="26"/>
          <w:szCs w:val="26"/>
        </w:rPr>
        <w:t> </w:t>
      </w:r>
      <w:r w:rsidRPr="00FE4F18">
        <w:rPr>
          <w:b/>
          <w:bCs/>
          <w:sz w:val="26"/>
          <w:szCs w:val="26"/>
        </w:rPr>
        <w:br/>
      </w:r>
      <w:r w:rsidRPr="00FE4F18">
        <w:rPr>
          <w:b/>
          <w:bCs/>
          <w:i/>
          <w:iCs/>
          <w:sz w:val="26"/>
          <w:szCs w:val="26"/>
        </w:rPr>
        <w:t>3-й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Реши задачу: “Два поезда идут навстречу друг другу со станций, расстояние между которыми 485 км. Первый вышел раньше на 2 ч и движется со скоростью53км/ч. Через 3ч после выхода второго поезда они встретились. Какова скорость второго поезда?”</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i/>
          <w:iCs/>
          <w:sz w:val="26"/>
          <w:szCs w:val="26"/>
        </w:rPr>
        <w:t>2-й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Составь обратную задачу</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i/>
          <w:iCs/>
          <w:sz w:val="26"/>
          <w:szCs w:val="26"/>
        </w:rPr>
        <w:t>1-й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Измени условие задачи так, чтобы она решалась меньшим количеством действий.</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sz w:val="26"/>
          <w:szCs w:val="26"/>
          <w:u w:val="single"/>
        </w:rPr>
        <w:t>Задание №2.</w:t>
      </w:r>
      <w:r w:rsidRPr="00FE4F18">
        <w:rPr>
          <w:b/>
          <w:bCs/>
          <w:sz w:val="26"/>
          <w:szCs w:val="26"/>
        </w:rPr>
        <w:t> </w:t>
      </w:r>
      <w:r w:rsidRPr="00FE4F18">
        <w:rPr>
          <w:sz w:val="26"/>
          <w:szCs w:val="26"/>
        </w:rPr>
        <w:br/>
      </w:r>
      <w:r w:rsidRPr="00FE4F18">
        <w:rPr>
          <w:b/>
          <w:bCs/>
          <w:i/>
          <w:iCs/>
          <w:sz w:val="26"/>
          <w:szCs w:val="26"/>
        </w:rPr>
        <w:t>3-й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Найди значение выражения:</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7800-(398+507*6)= </w:t>
      </w:r>
      <w:r w:rsidRPr="00FE4F18">
        <w:rPr>
          <w:sz w:val="26"/>
          <w:szCs w:val="26"/>
        </w:rPr>
        <w:br/>
      </w:r>
      <w:r w:rsidRPr="00FE4F18">
        <w:rPr>
          <w:b/>
          <w:bCs/>
          <w:i/>
          <w:iCs/>
          <w:sz w:val="26"/>
          <w:szCs w:val="26"/>
        </w:rPr>
        <w:t>2-й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Измени одно из чисел так, чтобы значение выражения было бы записано четырехзначным числом.</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i/>
          <w:iCs/>
          <w:sz w:val="26"/>
          <w:szCs w:val="26"/>
        </w:rPr>
        <w:t>3-й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Измени порядок действий так, чтобы значение выражения изменилось.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sz w:val="26"/>
          <w:szCs w:val="26"/>
          <w:u w:val="single"/>
        </w:rPr>
        <w:t>Задание №3</w:t>
      </w:r>
      <w:r w:rsidRPr="00FE4F18">
        <w:rPr>
          <w:b/>
          <w:bCs/>
          <w:sz w:val="26"/>
          <w:szCs w:val="26"/>
        </w:rPr>
        <w:t> </w:t>
      </w:r>
      <w:r w:rsidRPr="00FE4F18">
        <w:rPr>
          <w:b/>
          <w:bCs/>
          <w:sz w:val="26"/>
          <w:szCs w:val="26"/>
        </w:rPr>
        <w:br/>
      </w:r>
      <w:r w:rsidRPr="00FE4F18">
        <w:rPr>
          <w:b/>
          <w:bCs/>
          <w:i/>
          <w:iCs/>
          <w:sz w:val="26"/>
          <w:szCs w:val="26"/>
        </w:rPr>
        <w:t>1-й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Реши задачу: “Площадь прямоугольника равна 36см</w:t>
      </w:r>
      <w:r w:rsidRPr="00FE4F18">
        <w:rPr>
          <w:sz w:val="26"/>
          <w:szCs w:val="26"/>
          <w:vertAlign w:val="superscript"/>
        </w:rPr>
        <w:t>2.</w:t>
      </w:r>
      <w:r w:rsidRPr="00FE4F18">
        <w:rPr>
          <w:sz w:val="26"/>
          <w:szCs w:val="26"/>
        </w:rPr>
        <w:t>Ширина прямоугольника 4см. Чему равен периметр прямоугольника?”</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i/>
          <w:iCs/>
          <w:sz w:val="26"/>
          <w:szCs w:val="26"/>
        </w:rPr>
        <w:t>2-й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Реши задачу: “Площадь прямоугольника 32см</w:t>
      </w:r>
      <w:r w:rsidRPr="00FE4F18">
        <w:rPr>
          <w:sz w:val="26"/>
          <w:szCs w:val="26"/>
          <w:vertAlign w:val="superscript"/>
        </w:rPr>
        <w:t>2. </w:t>
      </w:r>
      <w:r w:rsidRPr="00FE4F18">
        <w:rPr>
          <w:sz w:val="26"/>
          <w:szCs w:val="26"/>
        </w:rPr>
        <w:t>Какова длина и ширина прямоугольника, если ширина в 2 раза короче, чем его длина?”</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i/>
          <w:iCs/>
          <w:sz w:val="26"/>
          <w:szCs w:val="26"/>
        </w:rPr>
        <w:t>3-й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Реши задачу: “Периметр прямоугольника равен 26см, площадь – 42см</w:t>
      </w:r>
      <w:r w:rsidRPr="00FE4F18">
        <w:rPr>
          <w:sz w:val="26"/>
          <w:szCs w:val="26"/>
          <w:vertAlign w:val="superscript"/>
        </w:rPr>
        <w:t>2.</w:t>
      </w:r>
      <w:r w:rsidRPr="00FE4F18">
        <w:rPr>
          <w:sz w:val="26"/>
          <w:szCs w:val="26"/>
        </w:rPr>
        <w:t> Определи его длину и ширину”</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sz w:val="26"/>
          <w:szCs w:val="26"/>
        </w:rPr>
        <w:t>Мир вокруг нас</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Предлагаем разноуровневое задание при изучении нового материала и учете знаний на уроке, по теме: “Разнообразие растений” (III класс)</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i/>
          <w:iCs/>
          <w:sz w:val="26"/>
          <w:szCs w:val="26"/>
        </w:rPr>
        <w:t>1-й уровень</w:t>
      </w:r>
      <w:r w:rsidRPr="00FE4F18">
        <w:rPr>
          <w:sz w:val="26"/>
          <w:szCs w:val="26"/>
        </w:rPr>
        <w:t>. Рассмотри живое растение. Найди и назови устно его органы. Зарисуй это растение, подпиши названия его органов.</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i/>
          <w:iCs/>
          <w:sz w:val="26"/>
          <w:szCs w:val="26"/>
        </w:rPr>
        <w:t>2-й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Рассмотри рисунок. Подпиши названия органов растения. Найди эти органы на живом растении.</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b/>
          <w:bCs/>
          <w:i/>
          <w:iCs/>
          <w:sz w:val="26"/>
          <w:szCs w:val="26"/>
        </w:rPr>
        <w:t>3-й уровень</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Прочитай названия органов растения: корень, стебель, лист, цветок, плод. Рассмотри живое растение. Найди его органы, назови их устно.</w:t>
      </w:r>
    </w:p>
    <w:p w:rsidR="00600D70" w:rsidRPr="00FE4F18" w:rsidRDefault="00600D70" w:rsidP="0071074A">
      <w:pPr>
        <w:pStyle w:val="NormalWeb"/>
        <w:numPr>
          <w:ilvl w:val="0"/>
          <w:numId w:val="1"/>
        </w:numPr>
        <w:shd w:val="clear" w:color="auto" w:fill="FFFFFF"/>
        <w:spacing w:before="0" w:beforeAutospacing="0" w:after="0" w:afterAutospacing="0" w:line="294" w:lineRule="atLeast"/>
        <w:ind w:left="0"/>
        <w:jc w:val="both"/>
        <w:rPr>
          <w:rFonts w:ascii="Arial" w:hAnsi="Arial" w:cs="Arial"/>
          <w:sz w:val="26"/>
          <w:szCs w:val="26"/>
        </w:rPr>
      </w:pPr>
      <w:r w:rsidRPr="00FE4F18">
        <w:rPr>
          <w:sz w:val="26"/>
          <w:szCs w:val="26"/>
        </w:rPr>
        <w:t>Подводя итог выше сказанному, подчеркну, что: </w:t>
      </w:r>
      <w:r w:rsidRPr="00FE4F18">
        <w:rPr>
          <w:sz w:val="26"/>
          <w:szCs w:val="26"/>
        </w:rPr>
        <w:br/>
        <w:t>учащиеся с удовольствием выбирают варианты заданий, соответствующие своим способностям и пытаются выполнять задания 1-го и 2-го уровней; </w:t>
      </w:r>
    </w:p>
    <w:p w:rsidR="00600D70" w:rsidRPr="00FE4F18" w:rsidRDefault="00600D70" w:rsidP="0071074A">
      <w:pPr>
        <w:pStyle w:val="NormalWeb"/>
        <w:numPr>
          <w:ilvl w:val="0"/>
          <w:numId w:val="1"/>
        </w:numPr>
        <w:shd w:val="clear" w:color="auto" w:fill="FFFFFF"/>
        <w:spacing w:before="0" w:beforeAutospacing="0" w:after="0" w:afterAutospacing="0" w:line="294" w:lineRule="atLeast"/>
        <w:ind w:left="0"/>
        <w:jc w:val="both"/>
        <w:rPr>
          <w:rFonts w:ascii="Arial" w:hAnsi="Arial" w:cs="Arial"/>
          <w:sz w:val="26"/>
          <w:szCs w:val="26"/>
        </w:rPr>
      </w:pPr>
      <w:r w:rsidRPr="00FE4F18">
        <w:rPr>
          <w:sz w:val="26"/>
          <w:szCs w:val="26"/>
        </w:rPr>
        <w:t>стали ощущать себя успешными и уверенными;</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возросла степень их психологического комфорта на уроках; </w:t>
      </w:r>
    </w:p>
    <w:p w:rsidR="00600D70" w:rsidRPr="00FE4F18" w:rsidRDefault="00600D70" w:rsidP="0071074A">
      <w:pPr>
        <w:pStyle w:val="NormalWeb"/>
        <w:numPr>
          <w:ilvl w:val="0"/>
          <w:numId w:val="2"/>
        </w:numPr>
        <w:shd w:val="clear" w:color="auto" w:fill="FFFFFF"/>
        <w:spacing w:before="0" w:beforeAutospacing="0" w:after="0" w:afterAutospacing="0" w:line="294" w:lineRule="atLeast"/>
        <w:ind w:left="0"/>
        <w:jc w:val="both"/>
        <w:rPr>
          <w:rFonts w:ascii="Arial" w:hAnsi="Arial" w:cs="Arial"/>
          <w:sz w:val="26"/>
          <w:szCs w:val="26"/>
        </w:rPr>
      </w:pPr>
      <w:r w:rsidRPr="00FE4F18">
        <w:rPr>
          <w:sz w:val="26"/>
          <w:szCs w:val="26"/>
        </w:rPr>
        <w:t>поднялся уровень преподавания в начальной школе; </w:t>
      </w: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p>
    <w:p w:rsidR="00600D70" w:rsidRPr="00FE4F18" w:rsidRDefault="00600D70" w:rsidP="0071074A">
      <w:pPr>
        <w:pStyle w:val="NormalWeb"/>
        <w:shd w:val="clear" w:color="auto" w:fill="FFFFFF"/>
        <w:spacing w:before="0" w:beforeAutospacing="0" w:after="0" w:afterAutospacing="0" w:line="294" w:lineRule="atLeast"/>
        <w:jc w:val="both"/>
        <w:rPr>
          <w:rFonts w:ascii="Arial" w:hAnsi="Arial" w:cs="Arial"/>
          <w:sz w:val="26"/>
          <w:szCs w:val="26"/>
        </w:rPr>
      </w:pPr>
      <w:r w:rsidRPr="00FE4F18">
        <w:rPr>
          <w:sz w:val="26"/>
          <w:szCs w:val="26"/>
        </w:rPr>
        <w:t>Дифференцированное (разноуровневое) обучение позволило мне организовать учебный процесс на основе учета индивидуальных особенностей личности, обеспечило усвоение всеми учениками содержания образования. Обучение детей, разных не только по уровню подготовки, но даже по учебным возможностям — это сложная задача, стоящая перед учителем. И решить её невозможно без дифференцированного подхода к обучению. Свои уроки я строю с учетом индивидуальных возможностей и способностей учащегося, использую трехуровневые задания, в том числе и контрольные работы. У меня появляется возможность дифференцированно помогать слабому ученику и уделять внимание сильному. Сильные учащиеся утверждаются в своих способностях, слабые получают возможность испытывать учебный успех, повышается уровень мотивации учения. Учащиеся с удовольствием выбирают варианты заданий, соответствующие своим способностям и пытаются выполнять задания 1-го и 2-го уровней. Они ощущают себя успешными и уверенными учениками; возрастает степень их психологического комфорта на уроках.</w:t>
      </w:r>
    </w:p>
    <w:p w:rsidR="00600D70" w:rsidRPr="00FE4F18" w:rsidRDefault="00600D70" w:rsidP="0071074A">
      <w:pPr>
        <w:jc w:val="both"/>
        <w:rPr>
          <w:sz w:val="26"/>
          <w:szCs w:val="26"/>
        </w:rPr>
      </w:pPr>
    </w:p>
    <w:sectPr w:rsidR="00600D70" w:rsidRPr="00FE4F18" w:rsidSect="00BE46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977402"/>
    <w:multiLevelType w:val="multilevel"/>
    <w:tmpl w:val="87B2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F940D06"/>
    <w:multiLevelType w:val="multilevel"/>
    <w:tmpl w:val="A2A6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E4F18"/>
    <w:rsid w:val="0000138E"/>
    <w:rsid w:val="00001741"/>
    <w:rsid w:val="000042AC"/>
    <w:rsid w:val="00004813"/>
    <w:rsid w:val="00005F63"/>
    <w:rsid w:val="00006154"/>
    <w:rsid w:val="00006247"/>
    <w:rsid w:val="000065A4"/>
    <w:rsid w:val="00006F06"/>
    <w:rsid w:val="000070B5"/>
    <w:rsid w:val="000071D9"/>
    <w:rsid w:val="000101CA"/>
    <w:rsid w:val="00010213"/>
    <w:rsid w:val="000117A1"/>
    <w:rsid w:val="00012C02"/>
    <w:rsid w:val="00012DC3"/>
    <w:rsid w:val="00014484"/>
    <w:rsid w:val="00014937"/>
    <w:rsid w:val="00014AB8"/>
    <w:rsid w:val="00014D03"/>
    <w:rsid w:val="00015083"/>
    <w:rsid w:val="00016808"/>
    <w:rsid w:val="00016935"/>
    <w:rsid w:val="000171B5"/>
    <w:rsid w:val="0002017B"/>
    <w:rsid w:val="000207EC"/>
    <w:rsid w:val="00020AFE"/>
    <w:rsid w:val="00020C83"/>
    <w:rsid w:val="00020CCA"/>
    <w:rsid w:val="000217E5"/>
    <w:rsid w:val="000225EE"/>
    <w:rsid w:val="00022E3C"/>
    <w:rsid w:val="000230C5"/>
    <w:rsid w:val="00023B15"/>
    <w:rsid w:val="00024EB9"/>
    <w:rsid w:val="000259D7"/>
    <w:rsid w:val="00025C42"/>
    <w:rsid w:val="0002675B"/>
    <w:rsid w:val="0002681A"/>
    <w:rsid w:val="00026822"/>
    <w:rsid w:val="00026C6F"/>
    <w:rsid w:val="00031554"/>
    <w:rsid w:val="00032060"/>
    <w:rsid w:val="00032841"/>
    <w:rsid w:val="00032F03"/>
    <w:rsid w:val="00033A87"/>
    <w:rsid w:val="00036B9F"/>
    <w:rsid w:val="0004029A"/>
    <w:rsid w:val="00040425"/>
    <w:rsid w:val="00041547"/>
    <w:rsid w:val="00041686"/>
    <w:rsid w:val="0004303C"/>
    <w:rsid w:val="00043F38"/>
    <w:rsid w:val="00044F4F"/>
    <w:rsid w:val="00044FD7"/>
    <w:rsid w:val="00045022"/>
    <w:rsid w:val="000464AE"/>
    <w:rsid w:val="00046944"/>
    <w:rsid w:val="00046E71"/>
    <w:rsid w:val="00046F33"/>
    <w:rsid w:val="00047E17"/>
    <w:rsid w:val="000502B7"/>
    <w:rsid w:val="00051264"/>
    <w:rsid w:val="00051C9C"/>
    <w:rsid w:val="00052B77"/>
    <w:rsid w:val="00052C22"/>
    <w:rsid w:val="000533F8"/>
    <w:rsid w:val="0005382A"/>
    <w:rsid w:val="00054DA5"/>
    <w:rsid w:val="0005527C"/>
    <w:rsid w:val="000568AC"/>
    <w:rsid w:val="000604DE"/>
    <w:rsid w:val="00060D5E"/>
    <w:rsid w:val="00060FC9"/>
    <w:rsid w:val="00062565"/>
    <w:rsid w:val="000627AB"/>
    <w:rsid w:val="00062C33"/>
    <w:rsid w:val="000638C9"/>
    <w:rsid w:val="00064138"/>
    <w:rsid w:val="0006495A"/>
    <w:rsid w:val="000653D5"/>
    <w:rsid w:val="000670C5"/>
    <w:rsid w:val="00067A98"/>
    <w:rsid w:val="00070DD7"/>
    <w:rsid w:val="0007116C"/>
    <w:rsid w:val="000714F5"/>
    <w:rsid w:val="000716C4"/>
    <w:rsid w:val="00071978"/>
    <w:rsid w:val="00071A8E"/>
    <w:rsid w:val="000738D0"/>
    <w:rsid w:val="000738FF"/>
    <w:rsid w:val="00073DE2"/>
    <w:rsid w:val="000743EB"/>
    <w:rsid w:val="00074470"/>
    <w:rsid w:val="0007598A"/>
    <w:rsid w:val="000769C8"/>
    <w:rsid w:val="000771FB"/>
    <w:rsid w:val="00080912"/>
    <w:rsid w:val="00081D68"/>
    <w:rsid w:val="0008264C"/>
    <w:rsid w:val="00082C47"/>
    <w:rsid w:val="00083378"/>
    <w:rsid w:val="000842FA"/>
    <w:rsid w:val="0008486A"/>
    <w:rsid w:val="000848B8"/>
    <w:rsid w:val="00084B5A"/>
    <w:rsid w:val="0008505E"/>
    <w:rsid w:val="00086212"/>
    <w:rsid w:val="0009022D"/>
    <w:rsid w:val="0009148C"/>
    <w:rsid w:val="0009194D"/>
    <w:rsid w:val="00091D6A"/>
    <w:rsid w:val="00092339"/>
    <w:rsid w:val="0009241C"/>
    <w:rsid w:val="00092A67"/>
    <w:rsid w:val="000970C6"/>
    <w:rsid w:val="00097446"/>
    <w:rsid w:val="00097493"/>
    <w:rsid w:val="000975AA"/>
    <w:rsid w:val="000A03AC"/>
    <w:rsid w:val="000A061F"/>
    <w:rsid w:val="000A089A"/>
    <w:rsid w:val="000A0933"/>
    <w:rsid w:val="000A0B21"/>
    <w:rsid w:val="000A0DD0"/>
    <w:rsid w:val="000A1B34"/>
    <w:rsid w:val="000A20AF"/>
    <w:rsid w:val="000A2E99"/>
    <w:rsid w:val="000A410B"/>
    <w:rsid w:val="000A4437"/>
    <w:rsid w:val="000A4BB0"/>
    <w:rsid w:val="000A57CF"/>
    <w:rsid w:val="000A633F"/>
    <w:rsid w:val="000A7615"/>
    <w:rsid w:val="000B0337"/>
    <w:rsid w:val="000B122D"/>
    <w:rsid w:val="000B2AAF"/>
    <w:rsid w:val="000B46C5"/>
    <w:rsid w:val="000B474E"/>
    <w:rsid w:val="000B4E1E"/>
    <w:rsid w:val="000B5B3E"/>
    <w:rsid w:val="000B6E48"/>
    <w:rsid w:val="000C090D"/>
    <w:rsid w:val="000C138C"/>
    <w:rsid w:val="000C1581"/>
    <w:rsid w:val="000C181A"/>
    <w:rsid w:val="000C3704"/>
    <w:rsid w:val="000C4379"/>
    <w:rsid w:val="000C441C"/>
    <w:rsid w:val="000C47AC"/>
    <w:rsid w:val="000C4DA6"/>
    <w:rsid w:val="000C5337"/>
    <w:rsid w:val="000C5DD2"/>
    <w:rsid w:val="000C6DB2"/>
    <w:rsid w:val="000D090A"/>
    <w:rsid w:val="000D0EA5"/>
    <w:rsid w:val="000D13BD"/>
    <w:rsid w:val="000D37F1"/>
    <w:rsid w:val="000D4519"/>
    <w:rsid w:val="000D668C"/>
    <w:rsid w:val="000D7798"/>
    <w:rsid w:val="000D789C"/>
    <w:rsid w:val="000E0B7E"/>
    <w:rsid w:val="000E0E6E"/>
    <w:rsid w:val="000E148F"/>
    <w:rsid w:val="000E15A3"/>
    <w:rsid w:val="000E21E4"/>
    <w:rsid w:val="000E2476"/>
    <w:rsid w:val="000E36D0"/>
    <w:rsid w:val="000E66DA"/>
    <w:rsid w:val="000E7371"/>
    <w:rsid w:val="000F168A"/>
    <w:rsid w:val="000F1D10"/>
    <w:rsid w:val="000F2521"/>
    <w:rsid w:val="000F2D45"/>
    <w:rsid w:val="000F2FF7"/>
    <w:rsid w:val="000F47D2"/>
    <w:rsid w:val="000F6542"/>
    <w:rsid w:val="000F687D"/>
    <w:rsid w:val="000F6DDB"/>
    <w:rsid w:val="00100C15"/>
    <w:rsid w:val="001010D1"/>
    <w:rsid w:val="00101209"/>
    <w:rsid w:val="00101414"/>
    <w:rsid w:val="00101541"/>
    <w:rsid w:val="0010259E"/>
    <w:rsid w:val="0010295E"/>
    <w:rsid w:val="001030F0"/>
    <w:rsid w:val="00103899"/>
    <w:rsid w:val="00104196"/>
    <w:rsid w:val="00104790"/>
    <w:rsid w:val="00105425"/>
    <w:rsid w:val="00105A3A"/>
    <w:rsid w:val="00105AD8"/>
    <w:rsid w:val="001066E8"/>
    <w:rsid w:val="00106B96"/>
    <w:rsid w:val="00107257"/>
    <w:rsid w:val="00107D84"/>
    <w:rsid w:val="001120D8"/>
    <w:rsid w:val="00113D96"/>
    <w:rsid w:val="00113F88"/>
    <w:rsid w:val="0011430E"/>
    <w:rsid w:val="001157BB"/>
    <w:rsid w:val="00116088"/>
    <w:rsid w:val="0011614C"/>
    <w:rsid w:val="00116CA0"/>
    <w:rsid w:val="00117532"/>
    <w:rsid w:val="00120294"/>
    <w:rsid w:val="001209C8"/>
    <w:rsid w:val="0012267A"/>
    <w:rsid w:val="0012334A"/>
    <w:rsid w:val="00123A07"/>
    <w:rsid w:val="00123EE9"/>
    <w:rsid w:val="00124286"/>
    <w:rsid w:val="00124DEE"/>
    <w:rsid w:val="001250AE"/>
    <w:rsid w:val="001267B3"/>
    <w:rsid w:val="00126970"/>
    <w:rsid w:val="00126E3A"/>
    <w:rsid w:val="0012724E"/>
    <w:rsid w:val="00127673"/>
    <w:rsid w:val="0012798E"/>
    <w:rsid w:val="00127B2A"/>
    <w:rsid w:val="001300A2"/>
    <w:rsid w:val="00130405"/>
    <w:rsid w:val="00132E1C"/>
    <w:rsid w:val="001332DA"/>
    <w:rsid w:val="0013374A"/>
    <w:rsid w:val="00133BCA"/>
    <w:rsid w:val="00134D05"/>
    <w:rsid w:val="00134E28"/>
    <w:rsid w:val="001361C1"/>
    <w:rsid w:val="001362A5"/>
    <w:rsid w:val="00136DDD"/>
    <w:rsid w:val="00137491"/>
    <w:rsid w:val="00137EC9"/>
    <w:rsid w:val="00140574"/>
    <w:rsid w:val="00141768"/>
    <w:rsid w:val="00141CBC"/>
    <w:rsid w:val="001439DF"/>
    <w:rsid w:val="001439F1"/>
    <w:rsid w:val="0014481A"/>
    <w:rsid w:val="001458D0"/>
    <w:rsid w:val="00150A28"/>
    <w:rsid w:val="00150AC8"/>
    <w:rsid w:val="001515E4"/>
    <w:rsid w:val="0015255C"/>
    <w:rsid w:val="00153AE1"/>
    <w:rsid w:val="00154C2C"/>
    <w:rsid w:val="001550A1"/>
    <w:rsid w:val="00155429"/>
    <w:rsid w:val="0015582E"/>
    <w:rsid w:val="00155B26"/>
    <w:rsid w:val="00155FD0"/>
    <w:rsid w:val="00156DA6"/>
    <w:rsid w:val="0016077C"/>
    <w:rsid w:val="00160B10"/>
    <w:rsid w:val="00160CDB"/>
    <w:rsid w:val="001610D3"/>
    <w:rsid w:val="001623FC"/>
    <w:rsid w:val="001624B3"/>
    <w:rsid w:val="00162ABB"/>
    <w:rsid w:val="001631E4"/>
    <w:rsid w:val="00163E39"/>
    <w:rsid w:val="00165224"/>
    <w:rsid w:val="00165CCB"/>
    <w:rsid w:val="0016667A"/>
    <w:rsid w:val="00167B43"/>
    <w:rsid w:val="001701C4"/>
    <w:rsid w:val="0017054C"/>
    <w:rsid w:val="00171217"/>
    <w:rsid w:val="0017148D"/>
    <w:rsid w:val="00171835"/>
    <w:rsid w:val="00171ADC"/>
    <w:rsid w:val="00171E64"/>
    <w:rsid w:val="00171FC9"/>
    <w:rsid w:val="001721EB"/>
    <w:rsid w:val="00172338"/>
    <w:rsid w:val="001723FB"/>
    <w:rsid w:val="00172D3A"/>
    <w:rsid w:val="00173911"/>
    <w:rsid w:val="001739C7"/>
    <w:rsid w:val="001757D9"/>
    <w:rsid w:val="00176F88"/>
    <w:rsid w:val="00177B34"/>
    <w:rsid w:val="001803E6"/>
    <w:rsid w:val="00180CD8"/>
    <w:rsid w:val="00180E9A"/>
    <w:rsid w:val="00181E7D"/>
    <w:rsid w:val="00183B38"/>
    <w:rsid w:val="00184280"/>
    <w:rsid w:val="00184474"/>
    <w:rsid w:val="0018586C"/>
    <w:rsid w:val="001859B9"/>
    <w:rsid w:val="001871E0"/>
    <w:rsid w:val="0019099A"/>
    <w:rsid w:val="001915C0"/>
    <w:rsid w:val="00191C34"/>
    <w:rsid w:val="00192807"/>
    <w:rsid w:val="00192FC5"/>
    <w:rsid w:val="00193A1D"/>
    <w:rsid w:val="00193B5A"/>
    <w:rsid w:val="00194331"/>
    <w:rsid w:val="00194BD8"/>
    <w:rsid w:val="001959C3"/>
    <w:rsid w:val="00195E8E"/>
    <w:rsid w:val="00196096"/>
    <w:rsid w:val="00196906"/>
    <w:rsid w:val="00196B4C"/>
    <w:rsid w:val="00196D52"/>
    <w:rsid w:val="001973E4"/>
    <w:rsid w:val="00197754"/>
    <w:rsid w:val="001A1052"/>
    <w:rsid w:val="001A166E"/>
    <w:rsid w:val="001A3890"/>
    <w:rsid w:val="001A38CA"/>
    <w:rsid w:val="001A46F2"/>
    <w:rsid w:val="001A5688"/>
    <w:rsid w:val="001A5801"/>
    <w:rsid w:val="001A5BC8"/>
    <w:rsid w:val="001A5CE4"/>
    <w:rsid w:val="001B02D9"/>
    <w:rsid w:val="001B0553"/>
    <w:rsid w:val="001B0710"/>
    <w:rsid w:val="001B1332"/>
    <w:rsid w:val="001B1B7F"/>
    <w:rsid w:val="001B27E1"/>
    <w:rsid w:val="001B2C30"/>
    <w:rsid w:val="001B3570"/>
    <w:rsid w:val="001B38D3"/>
    <w:rsid w:val="001B47A0"/>
    <w:rsid w:val="001B4C09"/>
    <w:rsid w:val="001B529F"/>
    <w:rsid w:val="001B5F94"/>
    <w:rsid w:val="001B66E1"/>
    <w:rsid w:val="001B7A39"/>
    <w:rsid w:val="001B7AB8"/>
    <w:rsid w:val="001C07FA"/>
    <w:rsid w:val="001C0D1F"/>
    <w:rsid w:val="001C1474"/>
    <w:rsid w:val="001C1E14"/>
    <w:rsid w:val="001C2663"/>
    <w:rsid w:val="001C27EE"/>
    <w:rsid w:val="001C2843"/>
    <w:rsid w:val="001C45F6"/>
    <w:rsid w:val="001C52E1"/>
    <w:rsid w:val="001C6152"/>
    <w:rsid w:val="001C6787"/>
    <w:rsid w:val="001C7E89"/>
    <w:rsid w:val="001D1091"/>
    <w:rsid w:val="001D1716"/>
    <w:rsid w:val="001D1AC4"/>
    <w:rsid w:val="001D20A2"/>
    <w:rsid w:val="001D3558"/>
    <w:rsid w:val="001D4CF8"/>
    <w:rsid w:val="001D5192"/>
    <w:rsid w:val="001D5C2E"/>
    <w:rsid w:val="001D6AD0"/>
    <w:rsid w:val="001E0645"/>
    <w:rsid w:val="001E1531"/>
    <w:rsid w:val="001E226A"/>
    <w:rsid w:val="001E527A"/>
    <w:rsid w:val="001E54B0"/>
    <w:rsid w:val="001E67D7"/>
    <w:rsid w:val="001F10F2"/>
    <w:rsid w:val="001F30BE"/>
    <w:rsid w:val="001F3541"/>
    <w:rsid w:val="001F35D4"/>
    <w:rsid w:val="001F3A33"/>
    <w:rsid w:val="001F3AF8"/>
    <w:rsid w:val="001F431A"/>
    <w:rsid w:val="001F548A"/>
    <w:rsid w:val="001F6381"/>
    <w:rsid w:val="001F6EDB"/>
    <w:rsid w:val="001F72FE"/>
    <w:rsid w:val="001F7E21"/>
    <w:rsid w:val="002016A8"/>
    <w:rsid w:val="002018B9"/>
    <w:rsid w:val="00201D01"/>
    <w:rsid w:val="00202646"/>
    <w:rsid w:val="002034BC"/>
    <w:rsid w:val="00203D36"/>
    <w:rsid w:val="002043DB"/>
    <w:rsid w:val="00205179"/>
    <w:rsid w:val="00206E12"/>
    <w:rsid w:val="00210614"/>
    <w:rsid w:val="00210D25"/>
    <w:rsid w:val="002116B8"/>
    <w:rsid w:val="002138BF"/>
    <w:rsid w:val="002151D6"/>
    <w:rsid w:val="00215646"/>
    <w:rsid w:val="00215809"/>
    <w:rsid w:val="00215F54"/>
    <w:rsid w:val="00216F46"/>
    <w:rsid w:val="002207D7"/>
    <w:rsid w:val="00220A3C"/>
    <w:rsid w:val="00222810"/>
    <w:rsid w:val="00222AB8"/>
    <w:rsid w:val="0022306C"/>
    <w:rsid w:val="002238D6"/>
    <w:rsid w:val="00225693"/>
    <w:rsid w:val="00226627"/>
    <w:rsid w:val="00226B74"/>
    <w:rsid w:val="00231911"/>
    <w:rsid w:val="00232605"/>
    <w:rsid w:val="002327BB"/>
    <w:rsid w:val="002327D1"/>
    <w:rsid w:val="002335D6"/>
    <w:rsid w:val="00234072"/>
    <w:rsid w:val="00235462"/>
    <w:rsid w:val="00236272"/>
    <w:rsid w:val="0023656B"/>
    <w:rsid w:val="00236DE9"/>
    <w:rsid w:val="00237F5E"/>
    <w:rsid w:val="0024004B"/>
    <w:rsid w:val="00242BE8"/>
    <w:rsid w:val="00242CC8"/>
    <w:rsid w:val="00243AD3"/>
    <w:rsid w:val="00244037"/>
    <w:rsid w:val="00245B03"/>
    <w:rsid w:val="00245F3C"/>
    <w:rsid w:val="00246C65"/>
    <w:rsid w:val="002475D1"/>
    <w:rsid w:val="00250F5F"/>
    <w:rsid w:val="002510C9"/>
    <w:rsid w:val="00251503"/>
    <w:rsid w:val="00251530"/>
    <w:rsid w:val="00252D9E"/>
    <w:rsid w:val="00253B2B"/>
    <w:rsid w:val="00254FBE"/>
    <w:rsid w:val="00255718"/>
    <w:rsid w:val="00256A69"/>
    <w:rsid w:val="00256AA1"/>
    <w:rsid w:val="00256E28"/>
    <w:rsid w:val="00260690"/>
    <w:rsid w:val="002609A0"/>
    <w:rsid w:val="00261884"/>
    <w:rsid w:val="00261E0D"/>
    <w:rsid w:val="00262C05"/>
    <w:rsid w:val="00262D28"/>
    <w:rsid w:val="00262DE2"/>
    <w:rsid w:val="00267A26"/>
    <w:rsid w:val="002701CD"/>
    <w:rsid w:val="002702B5"/>
    <w:rsid w:val="00271BFF"/>
    <w:rsid w:val="00271CF8"/>
    <w:rsid w:val="00271F7C"/>
    <w:rsid w:val="00272013"/>
    <w:rsid w:val="0027204F"/>
    <w:rsid w:val="00272433"/>
    <w:rsid w:val="00273087"/>
    <w:rsid w:val="00273285"/>
    <w:rsid w:val="0027360B"/>
    <w:rsid w:val="00273B50"/>
    <w:rsid w:val="00274593"/>
    <w:rsid w:val="00275577"/>
    <w:rsid w:val="00275A71"/>
    <w:rsid w:val="002767B3"/>
    <w:rsid w:val="00277CF2"/>
    <w:rsid w:val="00281312"/>
    <w:rsid w:val="00283625"/>
    <w:rsid w:val="00283E2B"/>
    <w:rsid w:val="002878A1"/>
    <w:rsid w:val="00287ADC"/>
    <w:rsid w:val="00290907"/>
    <w:rsid w:val="00290B12"/>
    <w:rsid w:val="00291111"/>
    <w:rsid w:val="002925C7"/>
    <w:rsid w:val="00292F0D"/>
    <w:rsid w:val="002957D9"/>
    <w:rsid w:val="002959F1"/>
    <w:rsid w:val="002A0CAD"/>
    <w:rsid w:val="002A1624"/>
    <w:rsid w:val="002A1C53"/>
    <w:rsid w:val="002A2958"/>
    <w:rsid w:val="002A2CE7"/>
    <w:rsid w:val="002A2E17"/>
    <w:rsid w:val="002A4149"/>
    <w:rsid w:val="002A74D5"/>
    <w:rsid w:val="002A7BF1"/>
    <w:rsid w:val="002B02C2"/>
    <w:rsid w:val="002B04FC"/>
    <w:rsid w:val="002B0899"/>
    <w:rsid w:val="002B190C"/>
    <w:rsid w:val="002B197C"/>
    <w:rsid w:val="002B1F46"/>
    <w:rsid w:val="002B5702"/>
    <w:rsid w:val="002B6808"/>
    <w:rsid w:val="002B6A55"/>
    <w:rsid w:val="002B703F"/>
    <w:rsid w:val="002C04A4"/>
    <w:rsid w:val="002C04D5"/>
    <w:rsid w:val="002C0E29"/>
    <w:rsid w:val="002C1198"/>
    <w:rsid w:val="002C2198"/>
    <w:rsid w:val="002C262C"/>
    <w:rsid w:val="002C3BAD"/>
    <w:rsid w:val="002C3D02"/>
    <w:rsid w:val="002C4506"/>
    <w:rsid w:val="002C5AB2"/>
    <w:rsid w:val="002C6DDA"/>
    <w:rsid w:val="002C73A7"/>
    <w:rsid w:val="002C745B"/>
    <w:rsid w:val="002C76C5"/>
    <w:rsid w:val="002C78BB"/>
    <w:rsid w:val="002C7F64"/>
    <w:rsid w:val="002D0A9A"/>
    <w:rsid w:val="002D2685"/>
    <w:rsid w:val="002D4478"/>
    <w:rsid w:val="002D4B4B"/>
    <w:rsid w:val="002D5219"/>
    <w:rsid w:val="002D5981"/>
    <w:rsid w:val="002D6439"/>
    <w:rsid w:val="002D6F6D"/>
    <w:rsid w:val="002D7A12"/>
    <w:rsid w:val="002E1891"/>
    <w:rsid w:val="002E1AC8"/>
    <w:rsid w:val="002E1EE1"/>
    <w:rsid w:val="002E2413"/>
    <w:rsid w:val="002E2A87"/>
    <w:rsid w:val="002E384C"/>
    <w:rsid w:val="002E3D05"/>
    <w:rsid w:val="002E3E93"/>
    <w:rsid w:val="002E3FF9"/>
    <w:rsid w:val="002E3FFA"/>
    <w:rsid w:val="002E4903"/>
    <w:rsid w:val="002E542C"/>
    <w:rsid w:val="002E717A"/>
    <w:rsid w:val="002E7D76"/>
    <w:rsid w:val="002F0E2A"/>
    <w:rsid w:val="002F1341"/>
    <w:rsid w:val="002F3A87"/>
    <w:rsid w:val="002F4160"/>
    <w:rsid w:val="002F48AC"/>
    <w:rsid w:val="002F587D"/>
    <w:rsid w:val="002F7059"/>
    <w:rsid w:val="002F7FA7"/>
    <w:rsid w:val="003005EE"/>
    <w:rsid w:val="003006BB"/>
    <w:rsid w:val="00301B03"/>
    <w:rsid w:val="0030207F"/>
    <w:rsid w:val="003024F0"/>
    <w:rsid w:val="00302E88"/>
    <w:rsid w:val="003030D8"/>
    <w:rsid w:val="00303809"/>
    <w:rsid w:val="0030445F"/>
    <w:rsid w:val="00306B0A"/>
    <w:rsid w:val="00310697"/>
    <w:rsid w:val="00310818"/>
    <w:rsid w:val="00313D34"/>
    <w:rsid w:val="00313DC4"/>
    <w:rsid w:val="00314443"/>
    <w:rsid w:val="00315B3F"/>
    <w:rsid w:val="003179BE"/>
    <w:rsid w:val="003208EF"/>
    <w:rsid w:val="00320D3A"/>
    <w:rsid w:val="00321A64"/>
    <w:rsid w:val="00321E33"/>
    <w:rsid w:val="003250C3"/>
    <w:rsid w:val="00325A76"/>
    <w:rsid w:val="00325A82"/>
    <w:rsid w:val="00325AA4"/>
    <w:rsid w:val="0032619D"/>
    <w:rsid w:val="00330846"/>
    <w:rsid w:val="00330917"/>
    <w:rsid w:val="00331DBF"/>
    <w:rsid w:val="00332888"/>
    <w:rsid w:val="00332D99"/>
    <w:rsid w:val="00333372"/>
    <w:rsid w:val="0033364E"/>
    <w:rsid w:val="00334A49"/>
    <w:rsid w:val="0033653B"/>
    <w:rsid w:val="00337BE5"/>
    <w:rsid w:val="00340643"/>
    <w:rsid w:val="0034076E"/>
    <w:rsid w:val="00340950"/>
    <w:rsid w:val="00342666"/>
    <w:rsid w:val="00342B85"/>
    <w:rsid w:val="00343176"/>
    <w:rsid w:val="0034367D"/>
    <w:rsid w:val="00343FE5"/>
    <w:rsid w:val="0034589B"/>
    <w:rsid w:val="00346A38"/>
    <w:rsid w:val="00346C30"/>
    <w:rsid w:val="00346CA1"/>
    <w:rsid w:val="003478EA"/>
    <w:rsid w:val="00347A1A"/>
    <w:rsid w:val="00347AA8"/>
    <w:rsid w:val="0035329A"/>
    <w:rsid w:val="00353473"/>
    <w:rsid w:val="00353FDD"/>
    <w:rsid w:val="00354CBA"/>
    <w:rsid w:val="0035595B"/>
    <w:rsid w:val="00355C59"/>
    <w:rsid w:val="00356118"/>
    <w:rsid w:val="0035612C"/>
    <w:rsid w:val="00356399"/>
    <w:rsid w:val="003601AC"/>
    <w:rsid w:val="003605C2"/>
    <w:rsid w:val="00362298"/>
    <w:rsid w:val="003628D4"/>
    <w:rsid w:val="00362E83"/>
    <w:rsid w:val="00363300"/>
    <w:rsid w:val="00364077"/>
    <w:rsid w:val="00365C6A"/>
    <w:rsid w:val="0036745B"/>
    <w:rsid w:val="00367BED"/>
    <w:rsid w:val="00367BFB"/>
    <w:rsid w:val="00367E96"/>
    <w:rsid w:val="00370078"/>
    <w:rsid w:val="00370154"/>
    <w:rsid w:val="0037266E"/>
    <w:rsid w:val="00372A5C"/>
    <w:rsid w:val="003739C3"/>
    <w:rsid w:val="0037439B"/>
    <w:rsid w:val="00374B99"/>
    <w:rsid w:val="00374DD0"/>
    <w:rsid w:val="003753FA"/>
    <w:rsid w:val="003766A5"/>
    <w:rsid w:val="003770B7"/>
    <w:rsid w:val="0037717F"/>
    <w:rsid w:val="00381364"/>
    <w:rsid w:val="00381800"/>
    <w:rsid w:val="0038209A"/>
    <w:rsid w:val="0038223D"/>
    <w:rsid w:val="00382D40"/>
    <w:rsid w:val="00386044"/>
    <w:rsid w:val="0038688A"/>
    <w:rsid w:val="00386A75"/>
    <w:rsid w:val="0038710F"/>
    <w:rsid w:val="003877C6"/>
    <w:rsid w:val="00391CF8"/>
    <w:rsid w:val="00392C78"/>
    <w:rsid w:val="0039322D"/>
    <w:rsid w:val="003933A9"/>
    <w:rsid w:val="00393828"/>
    <w:rsid w:val="0039450C"/>
    <w:rsid w:val="00394929"/>
    <w:rsid w:val="00394D6B"/>
    <w:rsid w:val="003966E1"/>
    <w:rsid w:val="00396A16"/>
    <w:rsid w:val="00396AC1"/>
    <w:rsid w:val="003970C2"/>
    <w:rsid w:val="0039767A"/>
    <w:rsid w:val="00397866"/>
    <w:rsid w:val="003A0B66"/>
    <w:rsid w:val="003A24F2"/>
    <w:rsid w:val="003A65A7"/>
    <w:rsid w:val="003A7BD8"/>
    <w:rsid w:val="003B0938"/>
    <w:rsid w:val="003B0F03"/>
    <w:rsid w:val="003B107B"/>
    <w:rsid w:val="003B1714"/>
    <w:rsid w:val="003B180D"/>
    <w:rsid w:val="003B33A2"/>
    <w:rsid w:val="003B62E5"/>
    <w:rsid w:val="003B766E"/>
    <w:rsid w:val="003B7E7D"/>
    <w:rsid w:val="003B7F45"/>
    <w:rsid w:val="003C0BB8"/>
    <w:rsid w:val="003C2594"/>
    <w:rsid w:val="003C264B"/>
    <w:rsid w:val="003C335D"/>
    <w:rsid w:val="003C3729"/>
    <w:rsid w:val="003C38C3"/>
    <w:rsid w:val="003C4966"/>
    <w:rsid w:val="003C4F7A"/>
    <w:rsid w:val="003C5611"/>
    <w:rsid w:val="003C61B2"/>
    <w:rsid w:val="003C7C5E"/>
    <w:rsid w:val="003D1C77"/>
    <w:rsid w:val="003D24E5"/>
    <w:rsid w:val="003D4916"/>
    <w:rsid w:val="003D582A"/>
    <w:rsid w:val="003D5BB1"/>
    <w:rsid w:val="003D6266"/>
    <w:rsid w:val="003D7542"/>
    <w:rsid w:val="003E31DC"/>
    <w:rsid w:val="003E5B92"/>
    <w:rsid w:val="003F0AD3"/>
    <w:rsid w:val="003F0F5F"/>
    <w:rsid w:val="003F1680"/>
    <w:rsid w:val="003F1694"/>
    <w:rsid w:val="003F18CB"/>
    <w:rsid w:val="003F1B1B"/>
    <w:rsid w:val="003F34F6"/>
    <w:rsid w:val="003F3759"/>
    <w:rsid w:val="003F4935"/>
    <w:rsid w:val="003F4B6E"/>
    <w:rsid w:val="003F62C3"/>
    <w:rsid w:val="003F7074"/>
    <w:rsid w:val="00401BE2"/>
    <w:rsid w:val="004024D0"/>
    <w:rsid w:val="00402B01"/>
    <w:rsid w:val="00405075"/>
    <w:rsid w:val="00405D5B"/>
    <w:rsid w:val="0040660E"/>
    <w:rsid w:val="00406D84"/>
    <w:rsid w:val="004070C9"/>
    <w:rsid w:val="0040757A"/>
    <w:rsid w:val="00407959"/>
    <w:rsid w:val="00407F26"/>
    <w:rsid w:val="004110D8"/>
    <w:rsid w:val="00412B45"/>
    <w:rsid w:val="00413191"/>
    <w:rsid w:val="00413B93"/>
    <w:rsid w:val="00413F10"/>
    <w:rsid w:val="0041408E"/>
    <w:rsid w:val="00415398"/>
    <w:rsid w:val="00415D4C"/>
    <w:rsid w:val="00416063"/>
    <w:rsid w:val="0041648D"/>
    <w:rsid w:val="004169E3"/>
    <w:rsid w:val="00416E26"/>
    <w:rsid w:val="00417482"/>
    <w:rsid w:val="00420A8D"/>
    <w:rsid w:val="0042180B"/>
    <w:rsid w:val="004218B8"/>
    <w:rsid w:val="00421CFB"/>
    <w:rsid w:val="00422702"/>
    <w:rsid w:val="00424BF2"/>
    <w:rsid w:val="00426EF9"/>
    <w:rsid w:val="00430F99"/>
    <w:rsid w:val="00431BDB"/>
    <w:rsid w:val="004332FF"/>
    <w:rsid w:val="004340B5"/>
    <w:rsid w:val="00434E53"/>
    <w:rsid w:val="00435EFE"/>
    <w:rsid w:val="00436521"/>
    <w:rsid w:val="004377AA"/>
    <w:rsid w:val="00437B26"/>
    <w:rsid w:val="00437BF3"/>
    <w:rsid w:val="004402E9"/>
    <w:rsid w:val="004405FC"/>
    <w:rsid w:val="004424C9"/>
    <w:rsid w:val="004429DB"/>
    <w:rsid w:val="00442DDA"/>
    <w:rsid w:val="0044466E"/>
    <w:rsid w:val="00445AB3"/>
    <w:rsid w:val="0044691B"/>
    <w:rsid w:val="00447079"/>
    <w:rsid w:val="00447AB2"/>
    <w:rsid w:val="004505C4"/>
    <w:rsid w:val="00450CAA"/>
    <w:rsid w:val="00452117"/>
    <w:rsid w:val="00452139"/>
    <w:rsid w:val="00452451"/>
    <w:rsid w:val="00452D31"/>
    <w:rsid w:val="00453134"/>
    <w:rsid w:val="00453CD1"/>
    <w:rsid w:val="00454F3F"/>
    <w:rsid w:val="004561A8"/>
    <w:rsid w:val="00456CAB"/>
    <w:rsid w:val="004577F8"/>
    <w:rsid w:val="00460359"/>
    <w:rsid w:val="00461788"/>
    <w:rsid w:val="004618EE"/>
    <w:rsid w:val="00462E9D"/>
    <w:rsid w:val="004636F6"/>
    <w:rsid w:val="00464520"/>
    <w:rsid w:val="00465DFF"/>
    <w:rsid w:val="00465E88"/>
    <w:rsid w:val="00466339"/>
    <w:rsid w:val="00466531"/>
    <w:rsid w:val="0046705D"/>
    <w:rsid w:val="00470FE4"/>
    <w:rsid w:val="00471B47"/>
    <w:rsid w:val="004720DA"/>
    <w:rsid w:val="0047239B"/>
    <w:rsid w:val="00472638"/>
    <w:rsid w:val="004730C3"/>
    <w:rsid w:val="00473132"/>
    <w:rsid w:val="004759B4"/>
    <w:rsid w:val="00475D8F"/>
    <w:rsid w:val="00475FE5"/>
    <w:rsid w:val="00476D49"/>
    <w:rsid w:val="0047785A"/>
    <w:rsid w:val="00477D82"/>
    <w:rsid w:val="00480DA4"/>
    <w:rsid w:val="00481090"/>
    <w:rsid w:val="00481F77"/>
    <w:rsid w:val="00482337"/>
    <w:rsid w:val="00482F82"/>
    <w:rsid w:val="00483308"/>
    <w:rsid w:val="0048360B"/>
    <w:rsid w:val="0048488C"/>
    <w:rsid w:val="004853FB"/>
    <w:rsid w:val="004868DD"/>
    <w:rsid w:val="00486B6F"/>
    <w:rsid w:val="00486DC1"/>
    <w:rsid w:val="0048755B"/>
    <w:rsid w:val="00487E18"/>
    <w:rsid w:val="00487EF9"/>
    <w:rsid w:val="00490638"/>
    <w:rsid w:val="00490A86"/>
    <w:rsid w:val="00490D94"/>
    <w:rsid w:val="00490DB6"/>
    <w:rsid w:val="00491D31"/>
    <w:rsid w:val="00491D55"/>
    <w:rsid w:val="00492C54"/>
    <w:rsid w:val="004950CD"/>
    <w:rsid w:val="00495D76"/>
    <w:rsid w:val="004972C2"/>
    <w:rsid w:val="004972D4"/>
    <w:rsid w:val="00497A22"/>
    <w:rsid w:val="004A1287"/>
    <w:rsid w:val="004A1D8F"/>
    <w:rsid w:val="004A2143"/>
    <w:rsid w:val="004A2695"/>
    <w:rsid w:val="004A3B9F"/>
    <w:rsid w:val="004A4DDF"/>
    <w:rsid w:val="004A5E6B"/>
    <w:rsid w:val="004A7F99"/>
    <w:rsid w:val="004B069A"/>
    <w:rsid w:val="004B10BF"/>
    <w:rsid w:val="004B16BA"/>
    <w:rsid w:val="004B1985"/>
    <w:rsid w:val="004B2238"/>
    <w:rsid w:val="004B2259"/>
    <w:rsid w:val="004B2521"/>
    <w:rsid w:val="004B357A"/>
    <w:rsid w:val="004B5871"/>
    <w:rsid w:val="004B7A70"/>
    <w:rsid w:val="004C00DE"/>
    <w:rsid w:val="004C0218"/>
    <w:rsid w:val="004C1630"/>
    <w:rsid w:val="004C213C"/>
    <w:rsid w:val="004C3332"/>
    <w:rsid w:val="004C38A0"/>
    <w:rsid w:val="004C3972"/>
    <w:rsid w:val="004C3B55"/>
    <w:rsid w:val="004C3CE6"/>
    <w:rsid w:val="004C469C"/>
    <w:rsid w:val="004C519D"/>
    <w:rsid w:val="004C5883"/>
    <w:rsid w:val="004C6477"/>
    <w:rsid w:val="004C68DE"/>
    <w:rsid w:val="004C6CA3"/>
    <w:rsid w:val="004C72A3"/>
    <w:rsid w:val="004C789F"/>
    <w:rsid w:val="004C7FF2"/>
    <w:rsid w:val="004D06F5"/>
    <w:rsid w:val="004D08C4"/>
    <w:rsid w:val="004D145A"/>
    <w:rsid w:val="004D1D6E"/>
    <w:rsid w:val="004D1FE1"/>
    <w:rsid w:val="004D2ED4"/>
    <w:rsid w:val="004D3AE5"/>
    <w:rsid w:val="004D4BDF"/>
    <w:rsid w:val="004D76ED"/>
    <w:rsid w:val="004D7BDF"/>
    <w:rsid w:val="004D7DDC"/>
    <w:rsid w:val="004E1098"/>
    <w:rsid w:val="004E2B29"/>
    <w:rsid w:val="004E2BE5"/>
    <w:rsid w:val="004E2F04"/>
    <w:rsid w:val="004E3CCE"/>
    <w:rsid w:val="004E491B"/>
    <w:rsid w:val="004E4F21"/>
    <w:rsid w:val="004E5C46"/>
    <w:rsid w:val="004E6DAD"/>
    <w:rsid w:val="004F0275"/>
    <w:rsid w:val="004F0371"/>
    <w:rsid w:val="004F0BE7"/>
    <w:rsid w:val="004F0D75"/>
    <w:rsid w:val="004F0DCC"/>
    <w:rsid w:val="004F0FAB"/>
    <w:rsid w:val="004F1512"/>
    <w:rsid w:val="004F18C6"/>
    <w:rsid w:val="004F1F32"/>
    <w:rsid w:val="004F2870"/>
    <w:rsid w:val="004F3151"/>
    <w:rsid w:val="004F4CD2"/>
    <w:rsid w:val="004F5006"/>
    <w:rsid w:val="004F71E1"/>
    <w:rsid w:val="00500B1D"/>
    <w:rsid w:val="005016B0"/>
    <w:rsid w:val="00501BF7"/>
    <w:rsid w:val="00502752"/>
    <w:rsid w:val="0050310A"/>
    <w:rsid w:val="0050349C"/>
    <w:rsid w:val="00503710"/>
    <w:rsid w:val="00504142"/>
    <w:rsid w:val="00507581"/>
    <w:rsid w:val="00507697"/>
    <w:rsid w:val="00507FFD"/>
    <w:rsid w:val="00510074"/>
    <w:rsid w:val="0051091B"/>
    <w:rsid w:val="0051344B"/>
    <w:rsid w:val="005142B8"/>
    <w:rsid w:val="0051435B"/>
    <w:rsid w:val="005145FF"/>
    <w:rsid w:val="005147BE"/>
    <w:rsid w:val="005150E6"/>
    <w:rsid w:val="00515D9D"/>
    <w:rsid w:val="00516A8C"/>
    <w:rsid w:val="00516B5D"/>
    <w:rsid w:val="00516B68"/>
    <w:rsid w:val="00517298"/>
    <w:rsid w:val="00520041"/>
    <w:rsid w:val="005208DE"/>
    <w:rsid w:val="0052112E"/>
    <w:rsid w:val="00521E97"/>
    <w:rsid w:val="0052202A"/>
    <w:rsid w:val="00522B79"/>
    <w:rsid w:val="005232C4"/>
    <w:rsid w:val="00523976"/>
    <w:rsid w:val="00524716"/>
    <w:rsid w:val="00526C9C"/>
    <w:rsid w:val="0052744F"/>
    <w:rsid w:val="00527E3F"/>
    <w:rsid w:val="00530294"/>
    <w:rsid w:val="00531273"/>
    <w:rsid w:val="00531B6D"/>
    <w:rsid w:val="0053402A"/>
    <w:rsid w:val="005343BC"/>
    <w:rsid w:val="005348CF"/>
    <w:rsid w:val="00534A87"/>
    <w:rsid w:val="00534CD6"/>
    <w:rsid w:val="00535ECC"/>
    <w:rsid w:val="00536A65"/>
    <w:rsid w:val="00540DA1"/>
    <w:rsid w:val="00540E91"/>
    <w:rsid w:val="00541175"/>
    <w:rsid w:val="005422E3"/>
    <w:rsid w:val="00542314"/>
    <w:rsid w:val="00543C35"/>
    <w:rsid w:val="00544EE5"/>
    <w:rsid w:val="0054526C"/>
    <w:rsid w:val="005454BD"/>
    <w:rsid w:val="00550E93"/>
    <w:rsid w:val="00551271"/>
    <w:rsid w:val="00551521"/>
    <w:rsid w:val="00552005"/>
    <w:rsid w:val="00552840"/>
    <w:rsid w:val="00553634"/>
    <w:rsid w:val="00554936"/>
    <w:rsid w:val="005555D7"/>
    <w:rsid w:val="005558E5"/>
    <w:rsid w:val="00557719"/>
    <w:rsid w:val="00557DA3"/>
    <w:rsid w:val="005602A5"/>
    <w:rsid w:val="0056142B"/>
    <w:rsid w:val="00562B50"/>
    <w:rsid w:val="0056328C"/>
    <w:rsid w:val="005635AE"/>
    <w:rsid w:val="005640BE"/>
    <w:rsid w:val="00564596"/>
    <w:rsid w:val="0056481B"/>
    <w:rsid w:val="0056496B"/>
    <w:rsid w:val="00564A6F"/>
    <w:rsid w:val="00566274"/>
    <w:rsid w:val="00566DCF"/>
    <w:rsid w:val="00567702"/>
    <w:rsid w:val="00567969"/>
    <w:rsid w:val="00567E73"/>
    <w:rsid w:val="005709AC"/>
    <w:rsid w:val="00570A65"/>
    <w:rsid w:val="0057131E"/>
    <w:rsid w:val="00571834"/>
    <w:rsid w:val="0057293A"/>
    <w:rsid w:val="00573C1E"/>
    <w:rsid w:val="00573E7E"/>
    <w:rsid w:val="00573E88"/>
    <w:rsid w:val="00575BB1"/>
    <w:rsid w:val="00575C6A"/>
    <w:rsid w:val="00577477"/>
    <w:rsid w:val="005775AF"/>
    <w:rsid w:val="00580898"/>
    <w:rsid w:val="00581B4A"/>
    <w:rsid w:val="00581BD4"/>
    <w:rsid w:val="005825C9"/>
    <w:rsid w:val="00582C2E"/>
    <w:rsid w:val="00583958"/>
    <w:rsid w:val="00583F99"/>
    <w:rsid w:val="005843C4"/>
    <w:rsid w:val="005853D4"/>
    <w:rsid w:val="00585B53"/>
    <w:rsid w:val="005870E9"/>
    <w:rsid w:val="00587938"/>
    <w:rsid w:val="00587A8C"/>
    <w:rsid w:val="005902EF"/>
    <w:rsid w:val="0059049A"/>
    <w:rsid w:val="00590A44"/>
    <w:rsid w:val="00591517"/>
    <w:rsid w:val="005918FA"/>
    <w:rsid w:val="00591F18"/>
    <w:rsid w:val="0059278A"/>
    <w:rsid w:val="00593570"/>
    <w:rsid w:val="00593EE6"/>
    <w:rsid w:val="005946FE"/>
    <w:rsid w:val="00595E32"/>
    <w:rsid w:val="00596523"/>
    <w:rsid w:val="0059701A"/>
    <w:rsid w:val="00597FF6"/>
    <w:rsid w:val="005A0273"/>
    <w:rsid w:val="005A0EC3"/>
    <w:rsid w:val="005A1039"/>
    <w:rsid w:val="005A1239"/>
    <w:rsid w:val="005A25AB"/>
    <w:rsid w:val="005A3E77"/>
    <w:rsid w:val="005A4863"/>
    <w:rsid w:val="005A5C88"/>
    <w:rsid w:val="005A6CD4"/>
    <w:rsid w:val="005A6F0F"/>
    <w:rsid w:val="005B2389"/>
    <w:rsid w:val="005B2AA2"/>
    <w:rsid w:val="005B304D"/>
    <w:rsid w:val="005B35F3"/>
    <w:rsid w:val="005B496A"/>
    <w:rsid w:val="005B643E"/>
    <w:rsid w:val="005B6AE4"/>
    <w:rsid w:val="005B77CC"/>
    <w:rsid w:val="005B7C7D"/>
    <w:rsid w:val="005C2138"/>
    <w:rsid w:val="005C2856"/>
    <w:rsid w:val="005C2C0E"/>
    <w:rsid w:val="005C350E"/>
    <w:rsid w:val="005C450A"/>
    <w:rsid w:val="005C5B92"/>
    <w:rsid w:val="005C62AE"/>
    <w:rsid w:val="005C70A0"/>
    <w:rsid w:val="005C7453"/>
    <w:rsid w:val="005C7AC0"/>
    <w:rsid w:val="005D0919"/>
    <w:rsid w:val="005D1838"/>
    <w:rsid w:val="005D266F"/>
    <w:rsid w:val="005D2756"/>
    <w:rsid w:val="005D37E9"/>
    <w:rsid w:val="005D3F3E"/>
    <w:rsid w:val="005D4024"/>
    <w:rsid w:val="005D4E96"/>
    <w:rsid w:val="005D5C01"/>
    <w:rsid w:val="005D65A6"/>
    <w:rsid w:val="005D7119"/>
    <w:rsid w:val="005D7C59"/>
    <w:rsid w:val="005E15FA"/>
    <w:rsid w:val="005E2B25"/>
    <w:rsid w:val="005E3643"/>
    <w:rsid w:val="005E3AAE"/>
    <w:rsid w:val="005E487B"/>
    <w:rsid w:val="005E5259"/>
    <w:rsid w:val="005E55CA"/>
    <w:rsid w:val="005E56D8"/>
    <w:rsid w:val="005E66B0"/>
    <w:rsid w:val="005E6CEE"/>
    <w:rsid w:val="005E727A"/>
    <w:rsid w:val="005F00B9"/>
    <w:rsid w:val="005F22D4"/>
    <w:rsid w:val="005F2859"/>
    <w:rsid w:val="005F2B9C"/>
    <w:rsid w:val="005F3928"/>
    <w:rsid w:val="005F3C57"/>
    <w:rsid w:val="005F4DE7"/>
    <w:rsid w:val="005F5B82"/>
    <w:rsid w:val="005F5CC2"/>
    <w:rsid w:val="005F6522"/>
    <w:rsid w:val="005F74E0"/>
    <w:rsid w:val="00600D70"/>
    <w:rsid w:val="00601C18"/>
    <w:rsid w:val="006023E3"/>
    <w:rsid w:val="00602612"/>
    <w:rsid w:val="00603422"/>
    <w:rsid w:val="00604174"/>
    <w:rsid w:val="006041BB"/>
    <w:rsid w:val="00604A68"/>
    <w:rsid w:val="00604B19"/>
    <w:rsid w:val="00606B61"/>
    <w:rsid w:val="00607A31"/>
    <w:rsid w:val="00610597"/>
    <w:rsid w:val="006105AF"/>
    <w:rsid w:val="006111F4"/>
    <w:rsid w:val="006137D1"/>
    <w:rsid w:val="006147B2"/>
    <w:rsid w:val="006149EF"/>
    <w:rsid w:val="00614CCA"/>
    <w:rsid w:val="0061732A"/>
    <w:rsid w:val="00621B9D"/>
    <w:rsid w:val="0062249A"/>
    <w:rsid w:val="006225B8"/>
    <w:rsid w:val="006233C8"/>
    <w:rsid w:val="0063004B"/>
    <w:rsid w:val="0063322A"/>
    <w:rsid w:val="006337DD"/>
    <w:rsid w:val="00633E2B"/>
    <w:rsid w:val="00636180"/>
    <w:rsid w:val="006367E2"/>
    <w:rsid w:val="00636FAE"/>
    <w:rsid w:val="00637D57"/>
    <w:rsid w:val="006403AB"/>
    <w:rsid w:val="00640568"/>
    <w:rsid w:val="006406ED"/>
    <w:rsid w:val="006416A9"/>
    <w:rsid w:val="006419BD"/>
    <w:rsid w:val="0064224B"/>
    <w:rsid w:val="00644130"/>
    <w:rsid w:val="006441A1"/>
    <w:rsid w:val="006448B9"/>
    <w:rsid w:val="00645535"/>
    <w:rsid w:val="006456A2"/>
    <w:rsid w:val="00646514"/>
    <w:rsid w:val="0064695C"/>
    <w:rsid w:val="00646B79"/>
    <w:rsid w:val="00650C43"/>
    <w:rsid w:val="00653700"/>
    <w:rsid w:val="00653884"/>
    <w:rsid w:val="00654B07"/>
    <w:rsid w:val="00654DE8"/>
    <w:rsid w:val="00655976"/>
    <w:rsid w:val="00656751"/>
    <w:rsid w:val="00657286"/>
    <w:rsid w:val="00657447"/>
    <w:rsid w:val="006579D0"/>
    <w:rsid w:val="00665351"/>
    <w:rsid w:val="00665E57"/>
    <w:rsid w:val="006661A5"/>
    <w:rsid w:val="00666CC3"/>
    <w:rsid w:val="00667B07"/>
    <w:rsid w:val="00667BC7"/>
    <w:rsid w:val="00667FEE"/>
    <w:rsid w:val="0067061E"/>
    <w:rsid w:val="00671437"/>
    <w:rsid w:val="00671990"/>
    <w:rsid w:val="00672715"/>
    <w:rsid w:val="00672B00"/>
    <w:rsid w:val="00672DE5"/>
    <w:rsid w:val="00672F61"/>
    <w:rsid w:val="006735E3"/>
    <w:rsid w:val="006745FF"/>
    <w:rsid w:val="006761E7"/>
    <w:rsid w:val="00676AD0"/>
    <w:rsid w:val="00676CE3"/>
    <w:rsid w:val="00676CE7"/>
    <w:rsid w:val="00677071"/>
    <w:rsid w:val="006818BE"/>
    <w:rsid w:val="00682F1F"/>
    <w:rsid w:val="006832D8"/>
    <w:rsid w:val="006833B2"/>
    <w:rsid w:val="00683862"/>
    <w:rsid w:val="00686DE2"/>
    <w:rsid w:val="00690B92"/>
    <w:rsid w:val="00692097"/>
    <w:rsid w:val="006925BF"/>
    <w:rsid w:val="00692CF5"/>
    <w:rsid w:val="00694CB8"/>
    <w:rsid w:val="00695D07"/>
    <w:rsid w:val="00696134"/>
    <w:rsid w:val="006961CE"/>
    <w:rsid w:val="00696BFE"/>
    <w:rsid w:val="006A0AE1"/>
    <w:rsid w:val="006A11C8"/>
    <w:rsid w:val="006A14C1"/>
    <w:rsid w:val="006A1ABE"/>
    <w:rsid w:val="006A32AF"/>
    <w:rsid w:val="006A39E0"/>
    <w:rsid w:val="006A3CB4"/>
    <w:rsid w:val="006A4514"/>
    <w:rsid w:val="006A52F1"/>
    <w:rsid w:val="006A54C4"/>
    <w:rsid w:val="006A5BF2"/>
    <w:rsid w:val="006A637A"/>
    <w:rsid w:val="006A63DA"/>
    <w:rsid w:val="006A6412"/>
    <w:rsid w:val="006A648D"/>
    <w:rsid w:val="006A6D25"/>
    <w:rsid w:val="006B1EDB"/>
    <w:rsid w:val="006B1F8E"/>
    <w:rsid w:val="006B25F5"/>
    <w:rsid w:val="006B2AE5"/>
    <w:rsid w:val="006B3D12"/>
    <w:rsid w:val="006B42CD"/>
    <w:rsid w:val="006B51C6"/>
    <w:rsid w:val="006B534A"/>
    <w:rsid w:val="006C1118"/>
    <w:rsid w:val="006C1B44"/>
    <w:rsid w:val="006C2506"/>
    <w:rsid w:val="006C48EF"/>
    <w:rsid w:val="006C5FA5"/>
    <w:rsid w:val="006C6DAA"/>
    <w:rsid w:val="006C75D9"/>
    <w:rsid w:val="006C7CB9"/>
    <w:rsid w:val="006D00FB"/>
    <w:rsid w:val="006D1662"/>
    <w:rsid w:val="006D2A27"/>
    <w:rsid w:val="006D36F7"/>
    <w:rsid w:val="006D38D2"/>
    <w:rsid w:val="006D3C3C"/>
    <w:rsid w:val="006D539B"/>
    <w:rsid w:val="006D5611"/>
    <w:rsid w:val="006D5A74"/>
    <w:rsid w:val="006D5F43"/>
    <w:rsid w:val="006D64E1"/>
    <w:rsid w:val="006D650C"/>
    <w:rsid w:val="006D6E41"/>
    <w:rsid w:val="006D6E7D"/>
    <w:rsid w:val="006D766B"/>
    <w:rsid w:val="006E0EF7"/>
    <w:rsid w:val="006E1A03"/>
    <w:rsid w:val="006E45D9"/>
    <w:rsid w:val="006E5086"/>
    <w:rsid w:val="006E50D5"/>
    <w:rsid w:val="006E53B2"/>
    <w:rsid w:val="006E6D9E"/>
    <w:rsid w:val="006E6EBF"/>
    <w:rsid w:val="006E7143"/>
    <w:rsid w:val="006F086A"/>
    <w:rsid w:val="006F15FA"/>
    <w:rsid w:val="006F165C"/>
    <w:rsid w:val="006F1D4A"/>
    <w:rsid w:val="006F221B"/>
    <w:rsid w:val="006F293D"/>
    <w:rsid w:val="006F2D3E"/>
    <w:rsid w:val="006F32C7"/>
    <w:rsid w:val="006F348F"/>
    <w:rsid w:val="006F577E"/>
    <w:rsid w:val="006F5B88"/>
    <w:rsid w:val="006F7329"/>
    <w:rsid w:val="007008B0"/>
    <w:rsid w:val="007017CC"/>
    <w:rsid w:val="00703356"/>
    <w:rsid w:val="007037D0"/>
    <w:rsid w:val="007042B1"/>
    <w:rsid w:val="007042E1"/>
    <w:rsid w:val="00704BC0"/>
    <w:rsid w:val="00704C0D"/>
    <w:rsid w:val="00705015"/>
    <w:rsid w:val="007051A6"/>
    <w:rsid w:val="0071004C"/>
    <w:rsid w:val="0071074A"/>
    <w:rsid w:val="00710F2A"/>
    <w:rsid w:val="007117BD"/>
    <w:rsid w:val="00711919"/>
    <w:rsid w:val="00711A19"/>
    <w:rsid w:val="00712597"/>
    <w:rsid w:val="00713E1B"/>
    <w:rsid w:val="007151C5"/>
    <w:rsid w:val="00715581"/>
    <w:rsid w:val="0071658A"/>
    <w:rsid w:val="007169B9"/>
    <w:rsid w:val="00717913"/>
    <w:rsid w:val="00717AA5"/>
    <w:rsid w:val="00720B94"/>
    <w:rsid w:val="00720DB0"/>
    <w:rsid w:val="00721080"/>
    <w:rsid w:val="00722440"/>
    <w:rsid w:val="00722BCD"/>
    <w:rsid w:val="00724549"/>
    <w:rsid w:val="007246B0"/>
    <w:rsid w:val="00724B8F"/>
    <w:rsid w:val="00724BAA"/>
    <w:rsid w:val="007254AD"/>
    <w:rsid w:val="00725B53"/>
    <w:rsid w:val="00726401"/>
    <w:rsid w:val="00730392"/>
    <w:rsid w:val="007303F9"/>
    <w:rsid w:val="00730E5B"/>
    <w:rsid w:val="00736DC2"/>
    <w:rsid w:val="0074142D"/>
    <w:rsid w:val="00743933"/>
    <w:rsid w:val="007445C7"/>
    <w:rsid w:val="007455BE"/>
    <w:rsid w:val="00746520"/>
    <w:rsid w:val="007471CC"/>
    <w:rsid w:val="00747309"/>
    <w:rsid w:val="007515F8"/>
    <w:rsid w:val="00751B79"/>
    <w:rsid w:val="00751C19"/>
    <w:rsid w:val="0075212B"/>
    <w:rsid w:val="00752199"/>
    <w:rsid w:val="007521A3"/>
    <w:rsid w:val="00752C98"/>
    <w:rsid w:val="007546F3"/>
    <w:rsid w:val="007547F8"/>
    <w:rsid w:val="0075487A"/>
    <w:rsid w:val="0075518F"/>
    <w:rsid w:val="00756D4D"/>
    <w:rsid w:val="0076054D"/>
    <w:rsid w:val="00762CA6"/>
    <w:rsid w:val="007631C5"/>
    <w:rsid w:val="00763D72"/>
    <w:rsid w:val="00764045"/>
    <w:rsid w:val="0076460C"/>
    <w:rsid w:val="007659F8"/>
    <w:rsid w:val="00765F83"/>
    <w:rsid w:val="007704DB"/>
    <w:rsid w:val="007704E5"/>
    <w:rsid w:val="007711CC"/>
    <w:rsid w:val="007714BF"/>
    <w:rsid w:val="00772528"/>
    <w:rsid w:val="00773316"/>
    <w:rsid w:val="00773A72"/>
    <w:rsid w:val="007753F0"/>
    <w:rsid w:val="00775BB0"/>
    <w:rsid w:val="007779C8"/>
    <w:rsid w:val="00780B35"/>
    <w:rsid w:val="0078321B"/>
    <w:rsid w:val="007837FD"/>
    <w:rsid w:val="00783CAC"/>
    <w:rsid w:val="00783CF5"/>
    <w:rsid w:val="007840BE"/>
    <w:rsid w:val="0078633B"/>
    <w:rsid w:val="007863FC"/>
    <w:rsid w:val="00787574"/>
    <w:rsid w:val="00790251"/>
    <w:rsid w:val="00790FC6"/>
    <w:rsid w:val="0079101E"/>
    <w:rsid w:val="00791BA1"/>
    <w:rsid w:val="007925AF"/>
    <w:rsid w:val="007929C9"/>
    <w:rsid w:val="0079366B"/>
    <w:rsid w:val="0079373F"/>
    <w:rsid w:val="00793BEB"/>
    <w:rsid w:val="007942F3"/>
    <w:rsid w:val="00795470"/>
    <w:rsid w:val="007960C7"/>
    <w:rsid w:val="007A1CF3"/>
    <w:rsid w:val="007A2564"/>
    <w:rsid w:val="007A2C32"/>
    <w:rsid w:val="007A3B1B"/>
    <w:rsid w:val="007A42C2"/>
    <w:rsid w:val="007A4BEC"/>
    <w:rsid w:val="007A656A"/>
    <w:rsid w:val="007A6B3F"/>
    <w:rsid w:val="007A6C06"/>
    <w:rsid w:val="007A7C4E"/>
    <w:rsid w:val="007B01F8"/>
    <w:rsid w:val="007B0829"/>
    <w:rsid w:val="007B1B56"/>
    <w:rsid w:val="007B30EA"/>
    <w:rsid w:val="007B347A"/>
    <w:rsid w:val="007B40B8"/>
    <w:rsid w:val="007B4662"/>
    <w:rsid w:val="007B5547"/>
    <w:rsid w:val="007B6A1C"/>
    <w:rsid w:val="007B6A75"/>
    <w:rsid w:val="007B72CC"/>
    <w:rsid w:val="007B767F"/>
    <w:rsid w:val="007B798E"/>
    <w:rsid w:val="007C1773"/>
    <w:rsid w:val="007C24C6"/>
    <w:rsid w:val="007C26DF"/>
    <w:rsid w:val="007C42B7"/>
    <w:rsid w:val="007C4752"/>
    <w:rsid w:val="007C51D0"/>
    <w:rsid w:val="007C52F4"/>
    <w:rsid w:val="007C538E"/>
    <w:rsid w:val="007C6A62"/>
    <w:rsid w:val="007C6CA3"/>
    <w:rsid w:val="007D277B"/>
    <w:rsid w:val="007D4E9C"/>
    <w:rsid w:val="007D50B3"/>
    <w:rsid w:val="007D5E0B"/>
    <w:rsid w:val="007D60FD"/>
    <w:rsid w:val="007D7EA1"/>
    <w:rsid w:val="007E1FE5"/>
    <w:rsid w:val="007E24DD"/>
    <w:rsid w:val="007E3DCA"/>
    <w:rsid w:val="007E441E"/>
    <w:rsid w:val="007E5A71"/>
    <w:rsid w:val="007E7292"/>
    <w:rsid w:val="007E7329"/>
    <w:rsid w:val="007F08C7"/>
    <w:rsid w:val="007F0E26"/>
    <w:rsid w:val="007F0E81"/>
    <w:rsid w:val="007F2C1E"/>
    <w:rsid w:val="007F3705"/>
    <w:rsid w:val="007F44BB"/>
    <w:rsid w:val="007F4BB2"/>
    <w:rsid w:val="007F51FE"/>
    <w:rsid w:val="007F62BF"/>
    <w:rsid w:val="007F7529"/>
    <w:rsid w:val="007F776F"/>
    <w:rsid w:val="00801A09"/>
    <w:rsid w:val="0080204F"/>
    <w:rsid w:val="0080500B"/>
    <w:rsid w:val="008054C5"/>
    <w:rsid w:val="00805FB5"/>
    <w:rsid w:val="00806FCD"/>
    <w:rsid w:val="00807B0B"/>
    <w:rsid w:val="00807D1E"/>
    <w:rsid w:val="008103C4"/>
    <w:rsid w:val="0081136A"/>
    <w:rsid w:val="00812569"/>
    <w:rsid w:val="00812657"/>
    <w:rsid w:val="00812767"/>
    <w:rsid w:val="008147E3"/>
    <w:rsid w:val="00814935"/>
    <w:rsid w:val="00815F0A"/>
    <w:rsid w:val="00816595"/>
    <w:rsid w:val="0081663C"/>
    <w:rsid w:val="008170C0"/>
    <w:rsid w:val="0082291C"/>
    <w:rsid w:val="00823627"/>
    <w:rsid w:val="008238F2"/>
    <w:rsid w:val="0082441C"/>
    <w:rsid w:val="00824FAD"/>
    <w:rsid w:val="008258A9"/>
    <w:rsid w:val="00826346"/>
    <w:rsid w:val="0082693E"/>
    <w:rsid w:val="00827501"/>
    <w:rsid w:val="008275E7"/>
    <w:rsid w:val="00827B7A"/>
    <w:rsid w:val="00830CA3"/>
    <w:rsid w:val="00830EE9"/>
    <w:rsid w:val="00831082"/>
    <w:rsid w:val="00831D01"/>
    <w:rsid w:val="00831E84"/>
    <w:rsid w:val="00831F74"/>
    <w:rsid w:val="008324EB"/>
    <w:rsid w:val="00832DE3"/>
    <w:rsid w:val="008334D6"/>
    <w:rsid w:val="00833D4D"/>
    <w:rsid w:val="008349AF"/>
    <w:rsid w:val="008352A9"/>
    <w:rsid w:val="00835F86"/>
    <w:rsid w:val="00836ED3"/>
    <w:rsid w:val="0083773E"/>
    <w:rsid w:val="008379E9"/>
    <w:rsid w:val="00840274"/>
    <w:rsid w:val="008402F2"/>
    <w:rsid w:val="00840406"/>
    <w:rsid w:val="008404E2"/>
    <w:rsid w:val="008405CB"/>
    <w:rsid w:val="008414FF"/>
    <w:rsid w:val="00841FE9"/>
    <w:rsid w:val="00842DA2"/>
    <w:rsid w:val="008459D7"/>
    <w:rsid w:val="00846D78"/>
    <w:rsid w:val="008473C7"/>
    <w:rsid w:val="00851146"/>
    <w:rsid w:val="0085204C"/>
    <w:rsid w:val="00852400"/>
    <w:rsid w:val="0085309A"/>
    <w:rsid w:val="00853FE9"/>
    <w:rsid w:val="008545EE"/>
    <w:rsid w:val="00854B6D"/>
    <w:rsid w:val="00855CF3"/>
    <w:rsid w:val="00856A93"/>
    <w:rsid w:val="00857FAF"/>
    <w:rsid w:val="0086050E"/>
    <w:rsid w:val="0086097D"/>
    <w:rsid w:val="00860DE0"/>
    <w:rsid w:val="00861379"/>
    <w:rsid w:val="00861725"/>
    <w:rsid w:val="00861D9C"/>
    <w:rsid w:val="00862296"/>
    <w:rsid w:val="00862713"/>
    <w:rsid w:val="00862AA6"/>
    <w:rsid w:val="00862C00"/>
    <w:rsid w:val="00863EFA"/>
    <w:rsid w:val="00864028"/>
    <w:rsid w:val="00865BDC"/>
    <w:rsid w:val="00866926"/>
    <w:rsid w:val="00867AD6"/>
    <w:rsid w:val="0087015C"/>
    <w:rsid w:val="00870236"/>
    <w:rsid w:val="00870E73"/>
    <w:rsid w:val="0087148E"/>
    <w:rsid w:val="008715FA"/>
    <w:rsid w:val="00871F36"/>
    <w:rsid w:val="00872782"/>
    <w:rsid w:val="008733BC"/>
    <w:rsid w:val="0087432B"/>
    <w:rsid w:val="0087497C"/>
    <w:rsid w:val="00876998"/>
    <w:rsid w:val="00877D9A"/>
    <w:rsid w:val="00877EEE"/>
    <w:rsid w:val="00877F0B"/>
    <w:rsid w:val="008801C8"/>
    <w:rsid w:val="008805EE"/>
    <w:rsid w:val="008820A3"/>
    <w:rsid w:val="008833B0"/>
    <w:rsid w:val="00883421"/>
    <w:rsid w:val="00883438"/>
    <w:rsid w:val="00883D1B"/>
    <w:rsid w:val="00886056"/>
    <w:rsid w:val="00886062"/>
    <w:rsid w:val="00887164"/>
    <w:rsid w:val="00890BD6"/>
    <w:rsid w:val="00891286"/>
    <w:rsid w:val="00892DED"/>
    <w:rsid w:val="008932C2"/>
    <w:rsid w:val="00893626"/>
    <w:rsid w:val="00894608"/>
    <w:rsid w:val="00895F8A"/>
    <w:rsid w:val="0089627E"/>
    <w:rsid w:val="008967EA"/>
    <w:rsid w:val="008979D0"/>
    <w:rsid w:val="00897A7C"/>
    <w:rsid w:val="008A1964"/>
    <w:rsid w:val="008A2352"/>
    <w:rsid w:val="008A2A63"/>
    <w:rsid w:val="008A2ED3"/>
    <w:rsid w:val="008A3341"/>
    <w:rsid w:val="008A3879"/>
    <w:rsid w:val="008A3925"/>
    <w:rsid w:val="008A4A9A"/>
    <w:rsid w:val="008A55C8"/>
    <w:rsid w:val="008A5FED"/>
    <w:rsid w:val="008A6347"/>
    <w:rsid w:val="008B0234"/>
    <w:rsid w:val="008B0F37"/>
    <w:rsid w:val="008B1159"/>
    <w:rsid w:val="008B2044"/>
    <w:rsid w:val="008B268E"/>
    <w:rsid w:val="008B2F71"/>
    <w:rsid w:val="008B3A7B"/>
    <w:rsid w:val="008B4B76"/>
    <w:rsid w:val="008B6C32"/>
    <w:rsid w:val="008B7C33"/>
    <w:rsid w:val="008C2AD9"/>
    <w:rsid w:val="008C2D16"/>
    <w:rsid w:val="008C2D60"/>
    <w:rsid w:val="008C4040"/>
    <w:rsid w:val="008C4770"/>
    <w:rsid w:val="008C4867"/>
    <w:rsid w:val="008C50A9"/>
    <w:rsid w:val="008C5F71"/>
    <w:rsid w:val="008C678A"/>
    <w:rsid w:val="008D07EB"/>
    <w:rsid w:val="008D172A"/>
    <w:rsid w:val="008D1C86"/>
    <w:rsid w:val="008D365B"/>
    <w:rsid w:val="008D36C2"/>
    <w:rsid w:val="008D4B76"/>
    <w:rsid w:val="008D5ED2"/>
    <w:rsid w:val="008D6905"/>
    <w:rsid w:val="008D7165"/>
    <w:rsid w:val="008D7989"/>
    <w:rsid w:val="008D7F75"/>
    <w:rsid w:val="008E174F"/>
    <w:rsid w:val="008E2DAC"/>
    <w:rsid w:val="008E2F52"/>
    <w:rsid w:val="008E3565"/>
    <w:rsid w:val="008E36AB"/>
    <w:rsid w:val="008E387F"/>
    <w:rsid w:val="008E4970"/>
    <w:rsid w:val="008E57BF"/>
    <w:rsid w:val="008E584F"/>
    <w:rsid w:val="008E5A2D"/>
    <w:rsid w:val="008E6123"/>
    <w:rsid w:val="008E6C90"/>
    <w:rsid w:val="008E7009"/>
    <w:rsid w:val="008E74A0"/>
    <w:rsid w:val="008E74B8"/>
    <w:rsid w:val="008E7E36"/>
    <w:rsid w:val="008F0B9C"/>
    <w:rsid w:val="008F255F"/>
    <w:rsid w:val="008F2D13"/>
    <w:rsid w:val="008F2FB6"/>
    <w:rsid w:val="008F36EF"/>
    <w:rsid w:val="008F3C10"/>
    <w:rsid w:val="008F4571"/>
    <w:rsid w:val="008F45F0"/>
    <w:rsid w:val="008F4D84"/>
    <w:rsid w:val="008F5E0B"/>
    <w:rsid w:val="008F7290"/>
    <w:rsid w:val="008F7571"/>
    <w:rsid w:val="008F7825"/>
    <w:rsid w:val="00902036"/>
    <w:rsid w:val="00902064"/>
    <w:rsid w:val="009024C8"/>
    <w:rsid w:val="00902778"/>
    <w:rsid w:val="00903D02"/>
    <w:rsid w:val="009040FE"/>
    <w:rsid w:val="009041EE"/>
    <w:rsid w:val="00905DFB"/>
    <w:rsid w:val="009062FB"/>
    <w:rsid w:val="00906EC7"/>
    <w:rsid w:val="00907247"/>
    <w:rsid w:val="00907EA9"/>
    <w:rsid w:val="00910A17"/>
    <w:rsid w:val="009135BA"/>
    <w:rsid w:val="00913F8B"/>
    <w:rsid w:val="00914618"/>
    <w:rsid w:val="00914EEA"/>
    <w:rsid w:val="00915223"/>
    <w:rsid w:val="00917059"/>
    <w:rsid w:val="00917E87"/>
    <w:rsid w:val="00920203"/>
    <w:rsid w:val="00920AB5"/>
    <w:rsid w:val="00920EA4"/>
    <w:rsid w:val="0092154D"/>
    <w:rsid w:val="009233CC"/>
    <w:rsid w:val="009236F4"/>
    <w:rsid w:val="009238C5"/>
    <w:rsid w:val="00925B61"/>
    <w:rsid w:val="00925E9E"/>
    <w:rsid w:val="009262D3"/>
    <w:rsid w:val="00926B1E"/>
    <w:rsid w:val="00930672"/>
    <w:rsid w:val="00930D30"/>
    <w:rsid w:val="009312FA"/>
    <w:rsid w:val="00931688"/>
    <w:rsid w:val="00931BB3"/>
    <w:rsid w:val="00932C26"/>
    <w:rsid w:val="00932C5D"/>
    <w:rsid w:val="00932D8D"/>
    <w:rsid w:val="00932E1C"/>
    <w:rsid w:val="00933923"/>
    <w:rsid w:val="00933DE1"/>
    <w:rsid w:val="009348E3"/>
    <w:rsid w:val="009354D4"/>
    <w:rsid w:val="00935747"/>
    <w:rsid w:val="00935AF2"/>
    <w:rsid w:val="00935E73"/>
    <w:rsid w:val="00935EAB"/>
    <w:rsid w:val="009366F4"/>
    <w:rsid w:val="00936B04"/>
    <w:rsid w:val="00937549"/>
    <w:rsid w:val="00937DAE"/>
    <w:rsid w:val="00940EB3"/>
    <w:rsid w:val="00942C21"/>
    <w:rsid w:val="00942CF2"/>
    <w:rsid w:val="009437F8"/>
    <w:rsid w:val="00943B43"/>
    <w:rsid w:val="00943EE0"/>
    <w:rsid w:val="00944A13"/>
    <w:rsid w:val="0094592A"/>
    <w:rsid w:val="00945D8F"/>
    <w:rsid w:val="00945DF8"/>
    <w:rsid w:val="0094674C"/>
    <w:rsid w:val="009477F7"/>
    <w:rsid w:val="0095026B"/>
    <w:rsid w:val="009504BB"/>
    <w:rsid w:val="0095150C"/>
    <w:rsid w:val="009536DA"/>
    <w:rsid w:val="00954003"/>
    <w:rsid w:val="00954804"/>
    <w:rsid w:val="00954D07"/>
    <w:rsid w:val="00954D63"/>
    <w:rsid w:val="00957F77"/>
    <w:rsid w:val="00960D64"/>
    <w:rsid w:val="0096105E"/>
    <w:rsid w:val="009612CD"/>
    <w:rsid w:val="00961FD5"/>
    <w:rsid w:val="009628B2"/>
    <w:rsid w:val="00963E01"/>
    <w:rsid w:val="00963EA4"/>
    <w:rsid w:val="00965992"/>
    <w:rsid w:val="009659FB"/>
    <w:rsid w:val="009660F1"/>
    <w:rsid w:val="00966BA6"/>
    <w:rsid w:val="00967D60"/>
    <w:rsid w:val="00970DB6"/>
    <w:rsid w:val="00971E7A"/>
    <w:rsid w:val="00972363"/>
    <w:rsid w:val="009726E9"/>
    <w:rsid w:val="00972811"/>
    <w:rsid w:val="0097369C"/>
    <w:rsid w:val="00974350"/>
    <w:rsid w:val="009745CB"/>
    <w:rsid w:val="00974C1C"/>
    <w:rsid w:val="00975D44"/>
    <w:rsid w:val="00977861"/>
    <w:rsid w:val="00980F7F"/>
    <w:rsid w:val="009820EC"/>
    <w:rsid w:val="00982940"/>
    <w:rsid w:val="0098301E"/>
    <w:rsid w:val="0098381C"/>
    <w:rsid w:val="00983958"/>
    <w:rsid w:val="00983F01"/>
    <w:rsid w:val="009845DE"/>
    <w:rsid w:val="009849DE"/>
    <w:rsid w:val="00985AB0"/>
    <w:rsid w:val="00985FC7"/>
    <w:rsid w:val="009870EF"/>
    <w:rsid w:val="009909F6"/>
    <w:rsid w:val="00990ED9"/>
    <w:rsid w:val="0099176F"/>
    <w:rsid w:val="00991F41"/>
    <w:rsid w:val="009920D9"/>
    <w:rsid w:val="0099265D"/>
    <w:rsid w:val="009928FE"/>
    <w:rsid w:val="00993763"/>
    <w:rsid w:val="00994450"/>
    <w:rsid w:val="00995845"/>
    <w:rsid w:val="00995CAC"/>
    <w:rsid w:val="00995FD3"/>
    <w:rsid w:val="009963D4"/>
    <w:rsid w:val="00996890"/>
    <w:rsid w:val="009A078E"/>
    <w:rsid w:val="009A0A68"/>
    <w:rsid w:val="009A1928"/>
    <w:rsid w:val="009A1A61"/>
    <w:rsid w:val="009A1D15"/>
    <w:rsid w:val="009A223D"/>
    <w:rsid w:val="009A2699"/>
    <w:rsid w:val="009A278E"/>
    <w:rsid w:val="009A2C3C"/>
    <w:rsid w:val="009A3B91"/>
    <w:rsid w:val="009A444E"/>
    <w:rsid w:val="009A45EC"/>
    <w:rsid w:val="009A5634"/>
    <w:rsid w:val="009A64EF"/>
    <w:rsid w:val="009A660A"/>
    <w:rsid w:val="009A73C3"/>
    <w:rsid w:val="009A7A5D"/>
    <w:rsid w:val="009B0FF2"/>
    <w:rsid w:val="009B304E"/>
    <w:rsid w:val="009B3D6E"/>
    <w:rsid w:val="009B3FDF"/>
    <w:rsid w:val="009B4ED0"/>
    <w:rsid w:val="009B53E3"/>
    <w:rsid w:val="009B5686"/>
    <w:rsid w:val="009B58D0"/>
    <w:rsid w:val="009B6B13"/>
    <w:rsid w:val="009B7A5A"/>
    <w:rsid w:val="009C054B"/>
    <w:rsid w:val="009C0BF1"/>
    <w:rsid w:val="009C2312"/>
    <w:rsid w:val="009C27FC"/>
    <w:rsid w:val="009C31FE"/>
    <w:rsid w:val="009C3F77"/>
    <w:rsid w:val="009C3F90"/>
    <w:rsid w:val="009C4977"/>
    <w:rsid w:val="009C49BE"/>
    <w:rsid w:val="009C5C3B"/>
    <w:rsid w:val="009C6005"/>
    <w:rsid w:val="009C6030"/>
    <w:rsid w:val="009C652F"/>
    <w:rsid w:val="009C682D"/>
    <w:rsid w:val="009C691B"/>
    <w:rsid w:val="009C742A"/>
    <w:rsid w:val="009C7769"/>
    <w:rsid w:val="009D0DD6"/>
    <w:rsid w:val="009D1127"/>
    <w:rsid w:val="009D1818"/>
    <w:rsid w:val="009D1D23"/>
    <w:rsid w:val="009D3920"/>
    <w:rsid w:val="009D4440"/>
    <w:rsid w:val="009D4B1E"/>
    <w:rsid w:val="009D5DAE"/>
    <w:rsid w:val="009E16A2"/>
    <w:rsid w:val="009E21F0"/>
    <w:rsid w:val="009E4642"/>
    <w:rsid w:val="009E4A5A"/>
    <w:rsid w:val="009E5B34"/>
    <w:rsid w:val="009E5BE8"/>
    <w:rsid w:val="009E6775"/>
    <w:rsid w:val="009E71F3"/>
    <w:rsid w:val="009E727F"/>
    <w:rsid w:val="009E7CCD"/>
    <w:rsid w:val="009F096B"/>
    <w:rsid w:val="009F0AD5"/>
    <w:rsid w:val="009F0B63"/>
    <w:rsid w:val="009F1452"/>
    <w:rsid w:val="009F2CFC"/>
    <w:rsid w:val="009F48AB"/>
    <w:rsid w:val="009F52B7"/>
    <w:rsid w:val="009F55F5"/>
    <w:rsid w:val="009F5E12"/>
    <w:rsid w:val="009F62C7"/>
    <w:rsid w:val="009F659A"/>
    <w:rsid w:val="009F6B12"/>
    <w:rsid w:val="009F730B"/>
    <w:rsid w:val="009F7A0A"/>
    <w:rsid w:val="00A0378B"/>
    <w:rsid w:val="00A03DAE"/>
    <w:rsid w:val="00A046B7"/>
    <w:rsid w:val="00A10397"/>
    <w:rsid w:val="00A108C1"/>
    <w:rsid w:val="00A113BE"/>
    <w:rsid w:val="00A12B14"/>
    <w:rsid w:val="00A12B75"/>
    <w:rsid w:val="00A146CE"/>
    <w:rsid w:val="00A14E38"/>
    <w:rsid w:val="00A151C4"/>
    <w:rsid w:val="00A20083"/>
    <w:rsid w:val="00A20EB3"/>
    <w:rsid w:val="00A21260"/>
    <w:rsid w:val="00A215B6"/>
    <w:rsid w:val="00A22CDC"/>
    <w:rsid w:val="00A242C5"/>
    <w:rsid w:val="00A24308"/>
    <w:rsid w:val="00A25052"/>
    <w:rsid w:val="00A25AF0"/>
    <w:rsid w:val="00A25D96"/>
    <w:rsid w:val="00A2605B"/>
    <w:rsid w:val="00A26450"/>
    <w:rsid w:val="00A26789"/>
    <w:rsid w:val="00A26CCD"/>
    <w:rsid w:val="00A2774E"/>
    <w:rsid w:val="00A27B8C"/>
    <w:rsid w:val="00A300C8"/>
    <w:rsid w:val="00A30C11"/>
    <w:rsid w:val="00A31306"/>
    <w:rsid w:val="00A32F52"/>
    <w:rsid w:val="00A33316"/>
    <w:rsid w:val="00A33998"/>
    <w:rsid w:val="00A33FBD"/>
    <w:rsid w:val="00A35EFB"/>
    <w:rsid w:val="00A35F40"/>
    <w:rsid w:val="00A40023"/>
    <w:rsid w:val="00A4202A"/>
    <w:rsid w:val="00A42790"/>
    <w:rsid w:val="00A4418B"/>
    <w:rsid w:val="00A444BC"/>
    <w:rsid w:val="00A44A0E"/>
    <w:rsid w:val="00A452EB"/>
    <w:rsid w:val="00A45627"/>
    <w:rsid w:val="00A4745A"/>
    <w:rsid w:val="00A47A31"/>
    <w:rsid w:val="00A5070F"/>
    <w:rsid w:val="00A518DA"/>
    <w:rsid w:val="00A54A31"/>
    <w:rsid w:val="00A558E5"/>
    <w:rsid w:val="00A603CA"/>
    <w:rsid w:val="00A6057B"/>
    <w:rsid w:val="00A60D15"/>
    <w:rsid w:val="00A62C8B"/>
    <w:rsid w:val="00A646E2"/>
    <w:rsid w:val="00A6520E"/>
    <w:rsid w:val="00A65822"/>
    <w:rsid w:val="00A65A39"/>
    <w:rsid w:val="00A66114"/>
    <w:rsid w:val="00A664DD"/>
    <w:rsid w:val="00A6689E"/>
    <w:rsid w:val="00A66CB6"/>
    <w:rsid w:val="00A66E8E"/>
    <w:rsid w:val="00A676D8"/>
    <w:rsid w:val="00A71C93"/>
    <w:rsid w:val="00A72603"/>
    <w:rsid w:val="00A73E05"/>
    <w:rsid w:val="00A75235"/>
    <w:rsid w:val="00A8089C"/>
    <w:rsid w:val="00A808EC"/>
    <w:rsid w:val="00A8117B"/>
    <w:rsid w:val="00A815AE"/>
    <w:rsid w:val="00A8206D"/>
    <w:rsid w:val="00A83440"/>
    <w:rsid w:val="00A83EBB"/>
    <w:rsid w:val="00A84176"/>
    <w:rsid w:val="00A84470"/>
    <w:rsid w:val="00A85472"/>
    <w:rsid w:val="00A87E5D"/>
    <w:rsid w:val="00A90568"/>
    <w:rsid w:val="00A91665"/>
    <w:rsid w:val="00A91BA3"/>
    <w:rsid w:val="00A92711"/>
    <w:rsid w:val="00A92AAB"/>
    <w:rsid w:val="00AA004C"/>
    <w:rsid w:val="00AA0B7D"/>
    <w:rsid w:val="00AA0DE9"/>
    <w:rsid w:val="00AA191D"/>
    <w:rsid w:val="00AA1A27"/>
    <w:rsid w:val="00AA1A9F"/>
    <w:rsid w:val="00AA2E9F"/>
    <w:rsid w:val="00AA3443"/>
    <w:rsid w:val="00AA4E02"/>
    <w:rsid w:val="00AA5BBA"/>
    <w:rsid w:val="00AA6BFB"/>
    <w:rsid w:val="00AA7E44"/>
    <w:rsid w:val="00AA7E6F"/>
    <w:rsid w:val="00AB0364"/>
    <w:rsid w:val="00AB0C78"/>
    <w:rsid w:val="00AB1193"/>
    <w:rsid w:val="00AB2716"/>
    <w:rsid w:val="00AB2CAF"/>
    <w:rsid w:val="00AB3138"/>
    <w:rsid w:val="00AB34B6"/>
    <w:rsid w:val="00AB4087"/>
    <w:rsid w:val="00AB4247"/>
    <w:rsid w:val="00AB49F9"/>
    <w:rsid w:val="00AB4B94"/>
    <w:rsid w:val="00AB4DA0"/>
    <w:rsid w:val="00AB52FA"/>
    <w:rsid w:val="00AB5901"/>
    <w:rsid w:val="00AB5AF2"/>
    <w:rsid w:val="00AB5F72"/>
    <w:rsid w:val="00AB6416"/>
    <w:rsid w:val="00AB6CA0"/>
    <w:rsid w:val="00AB6FD0"/>
    <w:rsid w:val="00AC0515"/>
    <w:rsid w:val="00AC05FD"/>
    <w:rsid w:val="00AC110C"/>
    <w:rsid w:val="00AC1BC2"/>
    <w:rsid w:val="00AC1D6A"/>
    <w:rsid w:val="00AC2F29"/>
    <w:rsid w:val="00AC3A5F"/>
    <w:rsid w:val="00AC3D32"/>
    <w:rsid w:val="00AC4E8A"/>
    <w:rsid w:val="00AC53F3"/>
    <w:rsid w:val="00AC55F5"/>
    <w:rsid w:val="00AC68D0"/>
    <w:rsid w:val="00AC69B6"/>
    <w:rsid w:val="00AD0554"/>
    <w:rsid w:val="00AD1A7D"/>
    <w:rsid w:val="00AD7E44"/>
    <w:rsid w:val="00AE1187"/>
    <w:rsid w:val="00AE18DE"/>
    <w:rsid w:val="00AE358A"/>
    <w:rsid w:val="00AE3CAB"/>
    <w:rsid w:val="00AE4F93"/>
    <w:rsid w:val="00AE52F3"/>
    <w:rsid w:val="00AE556D"/>
    <w:rsid w:val="00AE5EBC"/>
    <w:rsid w:val="00AE6D5E"/>
    <w:rsid w:val="00AE6DC4"/>
    <w:rsid w:val="00AE701D"/>
    <w:rsid w:val="00AE76FD"/>
    <w:rsid w:val="00AF015A"/>
    <w:rsid w:val="00AF0502"/>
    <w:rsid w:val="00AF0583"/>
    <w:rsid w:val="00AF262D"/>
    <w:rsid w:val="00AF2F96"/>
    <w:rsid w:val="00AF38CA"/>
    <w:rsid w:val="00AF3B8B"/>
    <w:rsid w:val="00AF3BA6"/>
    <w:rsid w:val="00AF54B7"/>
    <w:rsid w:val="00AF59A9"/>
    <w:rsid w:val="00AF5D16"/>
    <w:rsid w:val="00AF6BFA"/>
    <w:rsid w:val="00AF730A"/>
    <w:rsid w:val="00B00125"/>
    <w:rsid w:val="00B002AF"/>
    <w:rsid w:val="00B00726"/>
    <w:rsid w:val="00B00963"/>
    <w:rsid w:val="00B00CF1"/>
    <w:rsid w:val="00B0151D"/>
    <w:rsid w:val="00B01540"/>
    <w:rsid w:val="00B01776"/>
    <w:rsid w:val="00B01AAF"/>
    <w:rsid w:val="00B025B3"/>
    <w:rsid w:val="00B0275A"/>
    <w:rsid w:val="00B02AFC"/>
    <w:rsid w:val="00B02FDE"/>
    <w:rsid w:val="00B04A82"/>
    <w:rsid w:val="00B059C6"/>
    <w:rsid w:val="00B06382"/>
    <w:rsid w:val="00B070C8"/>
    <w:rsid w:val="00B07B89"/>
    <w:rsid w:val="00B07CFE"/>
    <w:rsid w:val="00B118D9"/>
    <w:rsid w:val="00B1241D"/>
    <w:rsid w:val="00B12A43"/>
    <w:rsid w:val="00B131D7"/>
    <w:rsid w:val="00B13322"/>
    <w:rsid w:val="00B1365C"/>
    <w:rsid w:val="00B13D99"/>
    <w:rsid w:val="00B152CF"/>
    <w:rsid w:val="00B162AA"/>
    <w:rsid w:val="00B1725A"/>
    <w:rsid w:val="00B177AA"/>
    <w:rsid w:val="00B20103"/>
    <w:rsid w:val="00B20292"/>
    <w:rsid w:val="00B216E5"/>
    <w:rsid w:val="00B21C55"/>
    <w:rsid w:val="00B22BC2"/>
    <w:rsid w:val="00B2469D"/>
    <w:rsid w:val="00B25B17"/>
    <w:rsid w:val="00B25B74"/>
    <w:rsid w:val="00B27102"/>
    <w:rsid w:val="00B27980"/>
    <w:rsid w:val="00B27BD8"/>
    <w:rsid w:val="00B30E40"/>
    <w:rsid w:val="00B31D05"/>
    <w:rsid w:val="00B31E97"/>
    <w:rsid w:val="00B327B6"/>
    <w:rsid w:val="00B3330C"/>
    <w:rsid w:val="00B33BDB"/>
    <w:rsid w:val="00B3406F"/>
    <w:rsid w:val="00B36D0B"/>
    <w:rsid w:val="00B37F6A"/>
    <w:rsid w:val="00B4018B"/>
    <w:rsid w:val="00B401CE"/>
    <w:rsid w:val="00B402AC"/>
    <w:rsid w:val="00B40A62"/>
    <w:rsid w:val="00B4178C"/>
    <w:rsid w:val="00B42195"/>
    <w:rsid w:val="00B422CD"/>
    <w:rsid w:val="00B42485"/>
    <w:rsid w:val="00B42F54"/>
    <w:rsid w:val="00B4303A"/>
    <w:rsid w:val="00B43C89"/>
    <w:rsid w:val="00B444FA"/>
    <w:rsid w:val="00B4493F"/>
    <w:rsid w:val="00B4619D"/>
    <w:rsid w:val="00B46780"/>
    <w:rsid w:val="00B469C1"/>
    <w:rsid w:val="00B46CA0"/>
    <w:rsid w:val="00B47585"/>
    <w:rsid w:val="00B501F7"/>
    <w:rsid w:val="00B517CD"/>
    <w:rsid w:val="00B51939"/>
    <w:rsid w:val="00B51A5B"/>
    <w:rsid w:val="00B52014"/>
    <w:rsid w:val="00B5276C"/>
    <w:rsid w:val="00B53243"/>
    <w:rsid w:val="00B53F08"/>
    <w:rsid w:val="00B5432A"/>
    <w:rsid w:val="00B5453A"/>
    <w:rsid w:val="00B54EBB"/>
    <w:rsid w:val="00B54FB4"/>
    <w:rsid w:val="00B55AEF"/>
    <w:rsid w:val="00B55FFB"/>
    <w:rsid w:val="00B56285"/>
    <w:rsid w:val="00B57D4F"/>
    <w:rsid w:val="00B60B25"/>
    <w:rsid w:val="00B61D2F"/>
    <w:rsid w:val="00B62CA6"/>
    <w:rsid w:val="00B64DA8"/>
    <w:rsid w:val="00B664BB"/>
    <w:rsid w:val="00B70F30"/>
    <w:rsid w:val="00B7118D"/>
    <w:rsid w:val="00B714E7"/>
    <w:rsid w:val="00B7192E"/>
    <w:rsid w:val="00B71E7D"/>
    <w:rsid w:val="00B71F54"/>
    <w:rsid w:val="00B73932"/>
    <w:rsid w:val="00B74065"/>
    <w:rsid w:val="00B74B40"/>
    <w:rsid w:val="00B74E9C"/>
    <w:rsid w:val="00B76778"/>
    <w:rsid w:val="00B76782"/>
    <w:rsid w:val="00B76AF6"/>
    <w:rsid w:val="00B774EB"/>
    <w:rsid w:val="00B823E7"/>
    <w:rsid w:val="00B825A2"/>
    <w:rsid w:val="00B82731"/>
    <w:rsid w:val="00B833D7"/>
    <w:rsid w:val="00B86B21"/>
    <w:rsid w:val="00B86F93"/>
    <w:rsid w:val="00B873AE"/>
    <w:rsid w:val="00B87D30"/>
    <w:rsid w:val="00B9044F"/>
    <w:rsid w:val="00B90A38"/>
    <w:rsid w:val="00B916EC"/>
    <w:rsid w:val="00B9215A"/>
    <w:rsid w:val="00B92E08"/>
    <w:rsid w:val="00B93CDD"/>
    <w:rsid w:val="00B94F5A"/>
    <w:rsid w:val="00B9560A"/>
    <w:rsid w:val="00B95C45"/>
    <w:rsid w:val="00B963E8"/>
    <w:rsid w:val="00B978A4"/>
    <w:rsid w:val="00BA17E3"/>
    <w:rsid w:val="00BA2C49"/>
    <w:rsid w:val="00BA42AF"/>
    <w:rsid w:val="00BA4EC7"/>
    <w:rsid w:val="00BA6DE4"/>
    <w:rsid w:val="00BA751A"/>
    <w:rsid w:val="00BA7A59"/>
    <w:rsid w:val="00BB0E45"/>
    <w:rsid w:val="00BB0FD5"/>
    <w:rsid w:val="00BB12A6"/>
    <w:rsid w:val="00BB231C"/>
    <w:rsid w:val="00BB2A0C"/>
    <w:rsid w:val="00BB315D"/>
    <w:rsid w:val="00BB434C"/>
    <w:rsid w:val="00BB53EA"/>
    <w:rsid w:val="00BB5B21"/>
    <w:rsid w:val="00BB5D80"/>
    <w:rsid w:val="00BB5E89"/>
    <w:rsid w:val="00BB5EFF"/>
    <w:rsid w:val="00BB7CB5"/>
    <w:rsid w:val="00BB7CE1"/>
    <w:rsid w:val="00BC01AC"/>
    <w:rsid w:val="00BC06D7"/>
    <w:rsid w:val="00BC1032"/>
    <w:rsid w:val="00BC23B4"/>
    <w:rsid w:val="00BC3005"/>
    <w:rsid w:val="00BC3681"/>
    <w:rsid w:val="00BC4F0C"/>
    <w:rsid w:val="00BC5B30"/>
    <w:rsid w:val="00BC7BCD"/>
    <w:rsid w:val="00BD32C9"/>
    <w:rsid w:val="00BD464C"/>
    <w:rsid w:val="00BD4953"/>
    <w:rsid w:val="00BD7325"/>
    <w:rsid w:val="00BD7501"/>
    <w:rsid w:val="00BE0271"/>
    <w:rsid w:val="00BE10CE"/>
    <w:rsid w:val="00BE4632"/>
    <w:rsid w:val="00BE57BB"/>
    <w:rsid w:val="00BE6C22"/>
    <w:rsid w:val="00BE6D48"/>
    <w:rsid w:val="00BF09C8"/>
    <w:rsid w:val="00BF124E"/>
    <w:rsid w:val="00BF2182"/>
    <w:rsid w:val="00BF319E"/>
    <w:rsid w:val="00BF3A2E"/>
    <w:rsid w:val="00BF3D58"/>
    <w:rsid w:val="00BF42AA"/>
    <w:rsid w:val="00BF469F"/>
    <w:rsid w:val="00BF4767"/>
    <w:rsid w:val="00BF4AD9"/>
    <w:rsid w:val="00BF6AB8"/>
    <w:rsid w:val="00BF6EB3"/>
    <w:rsid w:val="00BF7026"/>
    <w:rsid w:val="00BF7FF3"/>
    <w:rsid w:val="00C00020"/>
    <w:rsid w:val="00C00249"/>
    <w:rsid w:val="00C01515"/>
    <w:rsid w:val="00C020BC"/>
    <w:rsid w:val="00C02FDD"/>
    <w:rsid w:val="00C030F2"/>
    <w:rsid w:val="00C036BA"/>
    <w:rsid w:val="00C038E0"/>
    <w:rsid w:val="00C0451E"/>
    <w:rsid w:val="00C04959"/>
    <w:rsid w:val="00C04AFA"/>
    <w:rsid w:val="00C05F89"/>
    <w:rsid w:val="00C10E23"/>
    <w:rsid w:val="00C110DB"/>
    <w:rsid w:val="00C123FE"/>
    <w:rsid w:val="00C15207"/>
    <w:rsid w:val="00C153A1"/>
    <w:rsid w:val="00C1589F"/>
    <w:rsid w:val="00C16429"/>
    <w:rsid w:val="00C164DE"/>
    <w:rsid w:val="00C175B8"/>
    <w:rsid w:val="00C177D1"/>
    <w:rsid w:val="00C17ABA"/>
    <w:rsid w:val="00C17C87"/>
    <w:rsid w:val="00C21927"/>
    <w:rsid w:val="00C224FE"/>
    <w:rsid w:val="00C22D82"/>
    <w:rsid w:val="00C23AD2"/>
    <w:rsid w:val="00C24F70"/>
    <w:rsid w:val="00C25A5F"/>
    <w:rsid w:val="00C25C31"/>
    <w:rsid w:val="00C26A86"/>
    <w:rsid w:val="00C27F80"/>
    <w:rsid w:val="00C3085C"/>
    <w:rsid w:val="00C30E6A"/>
    <w:rsid w:val="00C31470"/>
    <w:rsid w:val="00C31A7F"/>
    <w:rsid w:val="00C365B4"/>
    <w:rsid w:val="00C366F5"/>
    <w:rsid w:val="00C37A77"/>
    <w:rsid w:val="00C37AD4"/>
    <w:rsid w:val="00C41209"/>
    <w:rsid w:val="00C41583"/>
    <w:rsid w:val="00C428A4"/>
    <w:rsid w:val="00C4303F"/>
    <w:rsid w:val="00C433F4"/>
    <w:rsid w:val="00C4341B"/>
    <w:rsid w:val="00C4405A"/>
    <w:rsid w:val="00C447D0"/>
    <w:rsid w:val="00C44850"/>
    <w:rsid w:val="00C45D4A"/>
    <w:rsid w:val="00C45DE9"/>
    <w:rsid w:val="00C46041"/>
    <w:rsid w:val="00C46564"/>
    <w:rsid w:val="00C46CD0"/>
    <w:rsid w:val="00C4751E"/>
    <w:rsid w:val="00C47BF7"/>
    <w:rsid w:val="00C50B99"/>
    <w:rsid w:val="00C518AF"/>
    <w:rsid w:val="00C51B67"/>
    <w:rsid w:val="00C51E15"/>
    <w:rsid w:val="00C52E67"/>
    <w:rsid w:val="00C53372"/>
    <w:rsid w:val="00C5456C"/>
    <w:rsid w:val="00C54D9A"/>
    <w:rsid w:val="00C553BC"/>
    <w:rsid w:val="00C570AF"/>
    <w:rsid w:val="00C57327"/>
    <w:rsid w:val="00C5740F"/>
    <w:rsid w:val="00C57C9C"/>
    <w:rsid w:val="00C60F8C"/>
    <w:rsid w:val="00C614BF"/>
    <w:rsid w:val="00C6185E"/>
    <w:rsid w:val="00C62738"/>
    <w:rsid w:val="00C6388E"/>
    <w:rsid w:val="00C6405C"/>
    <w:rsid w:val="00C6472A"/>
    <w:rsid w:val="00C65DC5"/>
    <w:rsid w:val="00C66ADF"/>
    <w:rsid w:val="00C67096"/>
    <w:rsid w:val="00C67885"/>
    <w:rsid w:val="00C67BE1"/>
    <w:rsid w:val="00C7063A"/>
    <w:rsid w:val="00C7128B"/>
    <w:rsid w:val="00C71585"/>
    <w:rsid w:val="00C71C92"/>
    <w:rsid w:val="00C7432C"/>
    <w:rsid w:val="00C75739"/>
    <w:rsid w:val="00C75BF5"/>
    <w:rsid w:val="00C766BC"/>
    <w:rsid w:val="00C76CED"/>
    <w:rsid w:val="00C77A56"/>
    <w:rsid w:val="00C805D6"/>
    <w:rsid w:val="00C806B8"/>
    <w:rsid w:val="00C8106B"/>
    <w:rsid w:val="00C81695"/>
    <w:rsid w:val="00C816F1"/>
    <w:rsid w:val="00C82C81"/>
    <w:rsid w:val="00C838AB"/>
    <w:rsid w:val="00C83CA6"/>
    <w:rsid w:val="00C86ACC"/>
    <w:rsid w:val="00C872C0"/>
    <w:rsid w:val="00C90A6C"/>
    <w:rsid w:val="00C914A0"/>
    <w:rsid w:val="00C91B5B"/>
    <w:rsid w:val="00C9259E"/>
    <w:rsid w:val="00C93F59"/>
    <w:rsid w:val="00C942F7"/>
    <w:rsid w:val="00C94A2D"/>
    <w:rsid w:val="00C95B9A"/>
    <w:rsid w:val="00C95DC8"/>
    <w:rsid w:val="00C96566"/>
    <w:rsid w:val="00C96B94"/>
    <w:rsid w:val="00C96D2F"/>
    <w:rsid w:val="00C97395"/>
    <w:rsid w:val="00CA3464"/>
    <w:rsid w:val="00CA36C1"/>
    <w:rsid w:val="00CA419C"/>
    <w:rsid w:val="00CA5466"/>
    <w:rsid w:val="00CA553E"/>
    <w:rsid w:val="00CA5BC9"/>
    <w:rsid w:val="00CA6A2C"/>
    <w:rsid w:val="00CA6E24"/>
    <w:rsid w:val="00CA7C80"/>
    <w:rsid w:val="00CB0838"/>
    <w:rsid w:val="00CB0BBC"/>
    <w:rsid w:val="00CB1443"/>
    <w:rsid w:val="00CB19AB"/>
    <w:rsid w:val="00CB325E"/>
    <w:rsid w:val="00CB3C70"/>
    <w:rsid w:val="00CB4CFB"/>
    <w:rsid w:val="00CB574C"/>
    <w:rsid w:val="00CB5EC3"/>
    <w:rsid w:val="00CB623A"/>
    <w:rsid w:val="00CB6699"/>
    <w:rsid w:val="00CB7204"/>
    <w:rsid w:val="00CB7A20"/>
    <w:rsid w:val="00CB7A4F"/>
    <w:rsid w:val="00CC00C0"/>
    <w:rsid w:val="00CC1B4B"/>
    <w:rsid w:val="00CC221E"/>
    <w:rsid w:val="00CC29CF"/>
    <w:rsid w:val="00CC2D1A"/>
    <w:rsid w:val="00CC3350"/>
    <w:rsid w:val="00CC35E2"/>
    <w:rsid w:val="00CC36AA"/>
    <w:rsid w:val="00CC3E2B"/>
    <w:rsid w:val="00CC4714"/>
    <w:rsid w:val="00CC4D2C"/>
    <w:rsid w:val="00CC4E1A"/>
    <w:rsid w:val="00CC4F41"/>
    <w:rsid w:val="00CC4F48"/>
    <w:rsid w:val="00CC5173"/>
    <w:rsid w:val="00CC54AC"/>
    <w:rsid w:val="00CC6238"/>
    <w:rsid w:val="00CC679E"/>
    <w:rsid w:val="00CD1392"/>
    <w:rsid w:val="00CD1574"/>
    <w:rsid w:val="00CD1F89"/>
    <w:rsid w:val="00CD2037"/>
    <w:rsid w:val="00CD35E0"/>
    <w:rsid w:val="00CD41CF"/>
    <w:rsid w:val="00CD43DF"/>
    <w:rsid w:val="00CD46B9"/>
    <w:rsid w:val="00CD482D"/>
    <w:rsid w:val="00CD4C15"/>
    <w:rsid w:val="00CD4F6C"/>
    <w:rsid w:val="00CD54B3"/>
    <w:rsid w:val="00CD5A4F"/>
    <w:rsid w:val="00CD5B07"/>
    <w:rsid w:val="00CD790C"/>
    <w:rsid w:val="00CD796F"/>
    <w:rsid w:val="00CE1025"/>
    <w:rsid w:val="00CE145E"/>
    <w:rsid w:val="00CE1C47"/>
    <w:rsid w:val="00CE3664"/>
    <w:rsid w:val="00CE3BB1"/>
    <w:rsid w:val="00CE3ECC"/>
    <w:rsid w:val="00CE3F15"/>
    <w:rsid w:val="00CE464E"/>
    <w:rsid w:val="00CE4C42"/>
    <w:rsid w:val="00CE6A1A"/>
    <w:rsid w:val="00CE7415"/>
    <w:rsid w:val="00CF2043"/>
    <w:rsid w:val="00CF305B"/>
    <w:rsid w:val="00CF59BC"/>
    <w:rsid w:val="00D00002"/>
    <w:rsid w:val="00D016C2"/>
    <w:rsid w:val="00D03A26"/>
    <w:rsid w:val="00D07334"/>
    <w:rsid w:val="00D073F3"/>
    <w:rsid w:val="00D11A58"/>
    <w:rsid w:val="00D11EDA"/>
    <w:rsid w:val="00D122B3"/>
    <w:rsid w:val="00D12F15"/>
    <w:rsid w:val="00D13021"/>
    <w:rsid w:val="00D1382F"/>
    <w:rsid w:val="00D1492C"/>
    <w:rsid w:val="00D153D0"/>
    <w:rsid w:val="00D16440"/>
    <w:rsid w:val="00D16B2F"/>
    <w:rsid w:val="00D17F4B"/>
    <w:rsid w:val="00D20A86"/>
    <w:rsid w:val="00D221C7"/>
    <w:rsid w:val="00D2473A"/>
    <w:rsid w:val="00D25050"/>
    <w:rsid w:val="00D27C1A"/>
    <w:rsid w:val="00D27DA3"/>
    <w:rsid w:val="00D30B24"/>
    <w:rsid w:val="00D30DB1"/>
    <w:rsid w:val="00D3171C"/>
    <w:rsid w:val="00D31D1D"/>
    <w:rsid w:val="00D32092"/>
    <w:rsid w:val="00D33915"/>
    <w:rsid w:val="00D3473F"/>
    <w:rsid w:val="00D35021"/>
    <w:rsid w:val="00D35544"/>
    <w:rsid w:val="00D35D7D"/>
    <w:rsid w:val="00D36119"/>
    <w:rsid w:val="00D375B1"/>
    <w:rsid w:val="00D40093"/>
    <w:rsid w:val="00D40195"/>
    <w:rsid w:val="00D4197C"/>
    <w:rsid w:val="00D42F58"/>
    <w:rsid w:val="00D4329D"/>
    <w:rsid w:val="00D43395"/>
    <w:rsid w:val="00D43CCB"/>
    <w:rsid w:val="00D44112"/>
    <w:rsid w:val="00D45BB9"/>
    <w:rsid w:val="00D4688D"/>
    <w:rsid w:val="00D46C1E"/>
    <w:rsid w:val="00D471BC"/>
    <w:rsid w:val="00D50007"/>
    <w:rsid w:val="00D5084C"/>
    <w:rsid w:val="00D50C17"/>
    <w:rsid w:val="00D51C09"/>
    <w:rsid w:val="00D524AF"/>
    <w:rsid w:val="00D5323F"/>
    <w:rsid w:val="00D53268"/>
    <w:rsid w:val="00D5452D"/>
    <w:rsid w:val="00D54A19"/>
    <w:rsid w:val="00D5510B"/>
    <w:rsid w:val="00D5618A"/>
    <w:rsid w:val="00D5635B"/>
    <w:rsid w:val="00D6147F"/>
    <w:rsid w:val="00D61E54"/>
    <w:rsid w:val="00D62188"/>
    <w:rsid w:val="00D63B2B"/>
    <w:rsid w:val="00D64F50"/>
    <w:rsid w:val="00D6506E"/>
    <w:rsid w:val="00D65927"/>
    <w:rsid w:val="00D663A6"/>
    <w:rsid w:val="00D6793E"/>
    <w:rsid w:val="00D70294"/>
    <w:rsid w:val="00D72697"/>
    <w:rsid w:val="00D7352B"/>
    <w:rsid w:val="00D73E14"/>
    <w:rsid w:val="00D742B9"/>
    <w:rsid w:val="00D76034"/>
    <w:rsid w:val="00D764EC"/>
    <w:rsid w:val="00D76702"/>
    <w:rsid w:val="00D7672F"/>
    <w:rsid w:val="00D80260"/>
    <w:rsid w:val="00D80C57"/>
    <w:rsid w:val="00D80E91"/>
    <w:rsid w:val="00D81AE1"/>
    <w:rsid w:val="00D81F4A"/>
    <w:rsid w:val="00D824F5"/>
    <w:rsid w:val="00D82763"/>
    <w:rsid w:val="00D83414"/>
    <w:rsid w:val="00D83A6E"/>
    <w:rsid w:val="00D85094"/>
    <w:rsid w:val="00D857D8"/>
    <w:rsid w:val="00D85AD4"/>
    <w:rsid w:val="00D90057"/>
    <w:rsid w:val="00D900B4"/>
    <w:rsid w:val="00D9024B"/>
    <w:rsid w:val="00D904ED"/>
    <w:rsid w:val="00D92CCF"/>
    <w:rsid w:val="00D92F3B"/>
    <w:rsid w:val="00D9463D"/>
    <w:rsid w:val="00D95C71"/>
    <w:rsid w:val="00D95F8C"/>
    <w:rsid w:val="00D97044"/>
    <w:rsid w:val="00D9747A"/>
    <w:rsid w:val="00D97EA8"/>
    <w:rsid w:val="00DA0A80"/>
    <w:rsid w:val="00DA1E74"/>
    <w:rsid w:val="00DA2948"/>
    <w:rsid w:val="00DA3660"/>
    <w:rsid w:val="00DA5268"/>
    <w:rsid w:val="00DA738C"/>
    <w:rsid w:val="00DA77E5"/>
    <w:rsid w:val="00DA7C4C"/>
    <w:rsid w:val="00DB0830"/>
    <w:rsid w:val="00DB1699"/>
    <w:rsid w:val="00DB3011"/>
    <w:rsid w:val="00DB43D1"/>
    <w:rsid w:val="00DB481C"/>
    <w:rsid w:val="00DB59CD"/>
    <w:rsid w:val="00DC01A2"/>
    <w:rsid w:val="00DC051D"/>
    <w:rsid w:val="00DC237E"/>
    <w:rsid w:val="00DC585C"/>
    <w:rsid w:val="00DC5C54"/>
    <w:rsid w:val="00DC5DB5"/>
    <w:rsid w:val="00DC6115"/>
    <w:rsid w:val="00DC6131"/>
    <w:rsid w:val="00DC6184"/>
    <w:rsid w:val="00DC6FA4"/>
    <w:rsid w:val="00DD3953"/>
    <w:rsid w:val="00DD5596"/>
    <w:rsid w:val="00DD5E0A"/>
    <w:rsid w:val="00DD7780"/>
    <w:rsid w:val="00DD7BB4"/>
    <w:rsid w:val="00DD7D53"/>
    <w:rsid w:val="00DD7FE9"/>
    <w:rsid w:val="00DE041D"/>
    <w:rsid w:val="00DE14FC"/>
    <w:rsid w:val="00DE176E"/>
    <w:rsid w:val="00DE17F3"/>
    <w:rsid w:val="00DE1E1C"/>
    <w:rsid w:val="00DE1F8C"/>
    <w:rsid w:val="00DE52DF"/>
    <w:rsid w:val="00DE5393"/>
    <w:rsid w:val="00DE5597"/>
    <w:rsid w:val="00DE684A"/>
    <w:rsid w:val="00DF01DF"/>
    <w:rsid w:val="00DF06F5"/>
    <w:rsid w:val="00DF32A9"/>
    <w:rsid w:val="00DF4302"/>
    <w:rsid w:val="00DF5831"/>
    <w:rsid w:val="00DF5F12"/>
    <w:rsid w:val="00DF641E"/>
    <w:rsid w:val="00DF744E"/>
    <w:rsid w:val="00DF7C6B"/>
    <w:rsid w:val="00E01D6E"/>
    <w:rsid w:val="00E02F61"/>
    <w:rsid w:val="00E030A5"/>
    <w:rsid w:val="00E04684"/>
    <w:rsid w:val="00E05412"/>
    <w:rsid w:val="00E0605A"/>
    <w:rsid w:val="00E0789F"/>
    <w:rsid w:val="00E079E0"/>
    <w:rsid w:val="00E07DEA"/>
    <w:rsid w:val="00E103EE"/>
    <w:rsid w:val="00E114DD"/>
    <w:rsid w:val="00E125B2"/>
    <w:rsid w:val="00E13664"/>
    <w:rsid w:val="00E13BF0"/>
    <w:rsid w:val="00E144D1"/>
    <w:rsid w:val="00E1508C"/>
    <w:rsid w:val="00E152F5"/>
    <w:rsid w:val="00E1607E"/>
    <w:rsid w:val="00E200A4"/>
    <w:rsid w:val="00E20E8F"/>
    <w:rsid w:val="00E2259F"/>
    <w:rsid w:val="00E230E8"/>
    <w:rsid w:val="00E25692"/>
    <w:rsid w:val="00E27A10"/>
    <w:rsid w:val="00E3165B"/>
    <w:rsid w:val="00E3252A"/>
    <w:rsid w:val="00E36ED0"/>
    <w:rsid w:val="00E36FF5"/>
    <w:rsid w:val="00E4089B"/>
    <w:rsid w:val="00E41980"/>
    <w:rsid w:val="00E42006"/>
    <w:rsid w:val="00E4463E"/>
    <w:rsid w:val="00E44DC1"/>
    <w:rsid w:val="00E457F2"/>
    <w:rsid w:val="00E50DB0"/>
    <w:rsid w:val="00E51D68"/>
    <w:rsid w:val="00E51DEF"/>
    <w:rsid w:val="00E5205F"/>
    <w:rsid w:val="00E52732"/>
    <w:rsid w:val="00E552A2"/>
    <w:rsid w:val="00E5563B"/>
    <w:rsid w:val="00E55A03"/>
    <w:rsid w:val="00E56BC0"/>
    <w:rsid w:val="00E603D1"/>
    <w:rsid w:val="00E6099E"/>
    <w:rsid w:val="00E60BD5"/>
    <w:rsid w:val="00E60BE6"/>
    <w:rsid w:val="00E60CC3"/>
    <w:rsid w:val="00E61DC7"/>
    <w:rsid w:val="00E627A3"/>
    <w:rsid w:val="00E62E0B"/>
    <w:rsid w:val="00E636DA"/>
    <w:rsid w:val="00E64FEB"/>
    <w:rsid w:val="00E6690E"/>
    <w:rsid w:val="00E67329"/>
    <w:rsid w:val="00E71237"/>
    <w:rsid w:val="00E71842"/>
    <w:rsid w:val="00E71E2B"/>
    <w:rsid w:val="00E7202D"/>
    <w:rsid w:val="00E72440"/>
    <w:rsid w:val="00E73907"/>
    <w:rsid w:val="00E743AA"/>
    <w:rsid w:val="00E7575B"/>
    <w:rsid w:val="00E760BE"/>
    <w:rsid w:val="00E7680D"/>
    <w:rsid w:val="00E77370"/>
    <w:rsid w:val="00E77587"/>
    <w:rsid w:val="00E777AE"/>
    <w:rsid w:val="00E808BF"/>
    <w:rsid w:val="00E80F0B"/>
    <w:rsid w:val="00E8178C"/>
    <w:rsid w:val="00E81864"/>
    <w:rsid w:val="00E82565"/>
    <w:rsid w:val="00E8299B"/>
    <w:rsid w:val="00E837A7"/>
    <w:rsid w:val="00E8444A"/>
    <w:rsid w:val="00E84674"/>
    <w:rsid w:val="00E85006"/>
    <w:rsid w:val="00E85660"/>
    <w:rsid w:val="00E907B9"/>
    <w:rsid w:val="00E90862"/>
    <w:rsid w:val="00E90AB5"/>
    <w:rsid w:val="00E90B41"/>
    <w:rsid w:val="00E90F09"/>
    <w:rsid w:val="00E916E6"/>
    <w:rsid w:val="00E91C9F"/>
    <w:rsid w:val="00E921D1"/>
    <w:rsid w:val="00E939B6"/>
    <w:rsid w:val="00E939E1"/>
    <w:rsid w:val="00E93E63"/>
    <w:rsid w:val="00E94C5A"/>
    <w:rsid w:val="00E95229"/>
    <w:rsid w:val="00E95AB2"/>
    <w:rsid w:val="00E96A8F"/>
    <w:rsid w:val="00E96E1E"/>
    <w:rsid w:val="00E97301"/>
    <w:rsid w:val="00E97364"/>
    <w:rsid w:val="00E97DC5"/>
    <w:rsid w:val="00EA0CD0"/>
    <w:rsid w:val="00EA181C"/>
    <w:rsid w:val="00EA1FCA"/>
    <w:rsid w:val="00EA23A6"/>
    <w:rsid w:val="00EA2DB7"/>
    <w:rsid w:val="00EA2FC9"/>
    <w:rsid w:val="00EA3FF6"/>
    <w:rsid w:val="00EA417C"/>
    <w:rsid w:val="00EA4653"/>
    <w:rsid w:val="00EA48A0"/>
    <w:rsid w:val="00EA50D5"/>
    <w:rsid w:val="00EA5920"/>
    <w:rsid w:val="00EA67A6"/>
    <w:rsid w:val="00EA67D1"/>
    <w:rsid w:val="00EA694A"/>
    <w:rsid w:val="00EA7E72"/>
    <w:rsid w:val="00EA7FD8"/>
    <w:rsid w:val="00EB0183"/>
    <w:rsid w:val="00EB11EC"/>
    <w:rsid w:val="00EB22B4"/>
    <w:rsid w:val="00EB3190"/>
    <w:rsid w:val="00EB366C"/>
    <w:rsid w:val="00EB43B2"/>
    <w:rsid w:val="00EB4780"/>
    <w:rsid w:val="00EB4DD2"/>
    <w:rsid w:val="00EB4EC0"/>
    <w:rsid w:val="00EB5222"/>
    <w:rsid w:val="00EB58A6"/>
    <w:rsid w:val="00EB6400"/>
    <w:rsid w:val="00EB6FAA"/>
    <w:rsid w:val="00EB7E38"/>
    <w:rsid w:val="00EB7FDD"/>
    <w:rsid w:val="00EC0399"/>
    <w:rsid w:val="00EC075E"/>
    <w:rsid w:val="00EC07B5"/>
    <w:rsid w:val="00EC0CCC"/>
    <w:rsid w:val="00EC21C1"/>
    <w:rsid w:val="00EC27E7"/>
    <w:rsid w:val="00EC3F38"/>
    <w:rsid w:val="00EC4C1F"/>
    <w:rsid w:val="00EC5298"/>
    <w:rsid w:val="00EC7349"/>
    <w:rsid w:val="00ED2FDA"/>
    <w:rsid w:val="00ED30B4"/>
    <w:rsid w:val="00ED3F90"/>
    <w:rsid w:val="00ED6235"/>
    <w:rsid w:val="00ED68C1"/>
    <w:rsid w:val="00ED6DA8"/>
    <w:rsid w:val="00ED73B7"/>
    <w:rsid w:val="00ED740F"/>
    <w:rsid w:val="00EE0A33"/>
    <w:rsid w:val="00EE0EEA"/>
    <w:rsid w:val="00EE1557"/>
    <w:rsid w:val="00EE2D7D"/>
    <w:rsid w:val="00EE2E96"/>
    <w:rsid w:val="00EE2FB2"/>
    <w:rsid w:val="00EE459F"/>
    <w:rsid w:val="00EE45C3"/>
    <w:rsid w:val="00EE585E"/>
    <w:rsid w:val="00EE6114"/>
    <w:rsid w:val="00EE6716"/>
    <w:rsid w:val="00EE71F2"/>
    <w:rsid w:val="00EE7D66"/>
    <w:rsid w:val="00EF00F1"/>
    <w:rsid w:val="00EF1BD7"/>
    <w:rsid w:val="00EF2501"/>
    <w:rsid w:val="00EF44AF"/>
    <w:rsid w:val="00EF467F"/>
    <w:rsid w:val="00EF6C14"/>
    <w:rsid w:val="00EF70BC"/>
    <w:rsid w:val="00EF76E9"/>
    <w:rsid w:val="00F0342A"/>
    <w:rsid w:val="00F036B9"/>
    <w:rsid w:val="00F043F0"/>
    <w:rsid w:val="00F04C8E"/>
    <w:rsid w:val="00F05694"/>
    <w:rsid w:val="00F06C31"/>
    <w:rsid w:val="00F06E60"/>
    <w:rsid w:val="00F07AB5"/>
    <w:rsid w:val="00F07E86"/>
    <w:rsid w:val="00F10A33"/>
    <w:rsid w:val="00F1139C"/>
    <w:rsid w:val="00F11530"/>
    <w:rsid w:val="00F11F20"/>
    <w:rsid w:val="00F14414"/>
    <w:rsid w:val="00F166B7"/>
    <w:rsid w:val="00F16718"/>
    <w:rsid w:val="00F207E7"/>
    <w:rsid w:val="00F21CDD"/>
    <w:rsid w:val="00F2366B"/>
    <w:rsid w:val="00F24148"/>
    <w:rsid w:val="00F24AC5"/>
    <w:rsid w:val="00F25595"/>
    <w:rsid w:val="00F256BD"/>
    <w:rsid w:val="00F25E19"/>
    <w:rsid w:val="00F30124"/>
    <w:rsid w:val="00F30A19"/>
    <w:rsid w:val="00F30B49"/>
    <w:rsid w:val="00F315E5"/>
    <w:rsid w:val="00F32724"/>
    <w:rsid w:val="00F33500"/>
    <w:rsid w:val="00F33875"/>
    <w:rsid w:val="00F344FD"/>
    <w:rsid w:val="00F34B2A"/>
    <w:rsid w:val="00F35D9B"/>
    <w:rsid w:val="00F42553"/>
    <w:rsid w:val="00F431AB"/>
    <w:rsid w:val="00F436F3"/>
    <w:rsid w:val="00F43865"/>
    <w:rsid w:val="00F443FE"/>
    <w:rsid w:val="00F44A03"/>
    <w:rsid w:val="00F44CF4"/>
    <w:rsid w:val="00F45126"/>
    <w:rsid w:val="00F46388"/>
    <w:rsid w:val="00F46A47"/>
    <w:rsid w:val="00F50AEA"/>
    <w:rsid w:val="00F51021"/>
    <w:rsid w:val="00F515ED"/>
    <w:rsid w:val="00F51CE1"/>
    <w:rsid w:val="00F565FC"/>
    <w:rsid w:val="00F56871"/>
    <w:rsid w:val="00F5736C"/>
    <w:rsid w:val="00F607DB"/>
    <w:rsid w:val="00F6133C"/>
    <w:rsid w:val="00F62886"/>
    <w:rsid w:val="00F62BD8"/>
    <w:rsid w:val="00F62D5B"/>
    <w:rsid w:val="00F63A3B"/>
    <w:rsid w:val="00F63B18"/>
    <w:rsid w:val="00F64036"/>
    <w:rsid w:val="00F652C2"/>
    <w:rsid w:val="00F65624"/>
    <w:rsid w:val="00F65891"/>
    <w:rsid w:val="00F65E12"/>
    <w:rsid w:val="00F669BF"/>
    <w:rsid w:val="00F7071D"/>
    <w:rsid w:val="00F70E60"/>
    <w:rsid w:val="00F72A19"/>
    <w:rsid w:val="00F74100"/>
    <w:rsid w:val="00F754C3"/>
    <w:rsid w:val="00F76720"/>
    <w:rsid w:val="00F80417"/>
    <w:rsid w:val="00F80504"/>
    <w:rsid w:val="00F80E41"/>
    <w:rsid w:val="00F81D0B"/>
    <w:rsid w:val="00F83237"/>
    <w:rsid w:val="00F84C44"/>
    <w:rsid w:val="00F85C08"/>
    <w:rsid w:val="00F85EDA"/>
    <w:rsid w:val="00F864E9"/>
    <w:rsid w:val="00F86B40"/>
    <w:rsid w:val="00F86C3E"/>
    <w:rsid w:val="00F9004B"/>
    <w:rsid w:val="00F90D27"/>
    <w:rsid w:val="00F9201E"/>
    <w:rsid w:val="00F93228"/>
    <w:rsid w:val="00F935B1"/>
    <w:rsid w:val="00F94252"/>
    <w:rsid w:val="00F954CA"/>
    <w:rsid w:val="00F95534"/>
    <w:rsid w:val="00F9650E"/>
    <w:rsid w:val="00F97850"/>
    <w:rsid w:val="00FA0C56"/>
    <w:rsid w:val="00FA1262"/>
    <w:rsid w:val="00FA1289"/>
    <w:rsid w:val="00FA3555"/>
    <w:rsid w:val="00FA4093"/>
    <w:rsid w:val="00FA469A"/>
    <w:rsid w:val="00FA4713"/>
    <w:rsid w:val="00FA528C"/>
    <w:rsid w:val="00FA5DEC"/>
    <w:rsid w:val="00FA621B"/>
    <w:rsid w:val="00FA70A1"/>
    <w:rsid w:val="00FA71AE"/>
    <w:rsid w:val="00FB01A0"/>
    <w:rsid w:val="00FB1CAF"/>
    <w:rsid w:val="00FB21D5"/>
    <w:rsid w:val="00FB351B"/>
    <w:rsid w:val="00FB3AC8"/>
    <w:rsid w:val="00FB3B67"/>
    <w:rsid w:val="00FB572A"/>
    <w:rsid w:val="00FB7A0C"/>
    <w:rsid w:val="00FB7BF1"/>
    <w:rsid w:val="00FC0BB6"/>
    <w:rsid w:val="00FC0D41"/>
    <w:rsid w:val="00FC3426"/>
    <w:rsid w:val="00FC471A"/>
    <w:rsid w:val="00FC4B9B"/>
    <w:rsid w:val="00FC510D"/>
    <w:rsid w:val="00FC5C31"/>
    <w:rsid w:val="00FC6EA0"/>
    <w:rsid w:val="00FC7351"/>
    <w:rsid w:val="00FC7604"/>
    <w:rsid w:val="00FC7794"/>
    <w:rsid w:val="00FD0AC0"/>
    <w:rsid w:val="00FD1682"/>
    <w:rsid w:val="00FD1FAE"/>
    <w:rsid w:val="00FD325F"/>
    <w:rsid w:val="00FD366B"/>
    <w:rsid w:val="00FD41D7"/>
    <w:rsid w:val="00FD461B"/>
    <w:rsid w:val="00FD47DA"/>
    <w:rsid w:val="00FD4A1B"/>
    <w:rsid w:val="00FD50FE"/>
    <w:rsid w:val="00FD5E8D"/>
    <w:rsid w:val="00FD60CC"/>
    <w:rsid w:val="00FD6B1E"/>
    <w:rsid w:val="00FD6D77"/>
    <w:rsid w:val="00FE085D"/>
    <w:rsid w:val="00FE13E6"/>
    <w:rsid w:val="00FE1B6C"/>
    <w:rsid w:val="00FE1C3E"/>
    <w:rsid w:val="00FE2195"/>
    <w:rsid w:val="00FE38D0"/>
    <w:rsid w:val="00FE3EF7"/>
    <w:rsid w:val="00FE3F2B"/>
    <w:rsid w:val="00FE4382"/>
    <w:rsid w:val="00FE464C"/>
    <w:rsid w:val="00FE4F18"/>
    <w:rsid w:val="00FF0A44"/>
    <w:rsid w:val="00FF16F4"/>
    <w:rsid w:val="00FF226A"/>
    <w:rsid w:val="00FF238C"/>
    <w:rsid w:val="00FF330B"/>
    <w:rsid w:val="00FF6027"/>
    <w:rsid w:val="00FF7045"/>
    <w:rsid w:val="00FF782F"/>
    <w:rsid w:val="00FF7DA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632"/>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FE4F18"/>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FE4F18"/>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210386564">
      <w:marLeft w:val="0"/>
      <w:marRight w:val="0"/>
      <w:marTop w:val="0"/>
      <w:marBottom w:val="0"/>
      <w:divBdr>
        <w:top w:val="none" w:sz="0" w:space="0" w:color="auto"/>
        <w:left w:val="none" w:sz="0" w:space="0" w:color="auto"/>
        <w:bottom w:val="none" w:sz="0" w:space="0" w:color="auto"/>
        <w:right w:val="none" w:sz="0" w:space="0" w:color="auto"/>
      </w:divBdr>
    </w:div>
    <w:div w:id="12103865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dogmon.org%2Fprogramma-razrabotana-dlya-uchashegosya-2-v.html" TargetMode="External"/><Relationship Id="rId13" Type="http://schemas.openxmlformats.org/officeDocument/2006/relationships/hyperlink" Target="https://infourok.ru/go.html?href=http%3A%2F%2Fdogmon.org%2Flekciya-3-didaktika-kak-teoriya-obucheniya-1-vopros-problemati.html" TargetMode="External"/><Relationship Id="rId18" Type="http://schemas.openxmlformats.org/officeDocument/2006/relationships/hyperlink" Target="https://infourok.ru/go.html?href=http%3A%2F%2Fdogmon.org%2Fgranovskaya-r-m-elementi-prakticheskoj-psihologii.html" TargetMode="External"/><Relationship Id="rId3" Type="http://schemas.openxmlformats.org/officeDocument/2006/relationships/settings" Target="settings.xml"/><Relationship Id="rId21" Type="http://schemas.openxmlformats.org/officeDocument/2006/relationships/hyperlink" Target="https://infourok.ru/go.html?href=http%3A%2F%2Fdogmon.org%2Fkvalifikacionnie-trebovaniya-k-sotrudnikam-osnovnih-slujb-ugol.html" TargetMode="External"/><Relationship Id="rId7" Type="http://schemas.openxmlformats.org/officeDocument/2006/relationships/hyperlink" Target="https://infourok.ru/go.html?href=http%3A%2F%2Fdogmon.org%2Fzadaniya-zakritogo-tipa-na-vibor-otveta-otvetov.html" TargetMode="External"/><Relationship Id="rId12" Type="http://schemas.openxmlformats.org/officeDocument/2006/relationships/hyperlink" Target="https://infourok.ru/go.html?href=http%3A%2F%2Fdogmon.org%2Fmetodicheskie-rekomendacii-po-praktike-proanalizirovala-osvoen.html" TargetMode="External"/><Relationship Id="rId17" Type="http://schemas.openxmlformats.org/officeDocument/2006/relationships/hyperlink" Target="https://infourok.ru/go.html?href=http%3A%2F%2Fdogmon.org%2Fmotivaciya-uchebnoj-deyatelenosti-13-motivaciya-uchebnoj-deyat.html" TargetMode="External"/><Relationship Id="rId2" Type="http://schemas.openxmlformats.org/officeDocument/2006/relationships/styles" Target="styles.xml"/><Relationship Id="rId16" Type="http://schemas.openxmlformats.org/officeDocument/2006/relationships/hyperlink" Target="https://infourok.ru/go.html?href=http%3A%2F%2Fdogmon.org%2Fslajd--tema-opita-formirovanie-inoyazichnoj-kommunikativnoj-ku.html" TargetMode="External"/><Relationship Id="rId20" Type="http://schemas.openxmlformats.org/officeDocument/2006/relationships/hyperlink" Target="https://infourok.ru/go.html?href=http%3A%2F%2Fdogmon.org%2Fmetodicheskie-rekomendacii-po-organizacii-uchebno-vospitatelen.html" TargetMode="External"/><Relationship Id="rId1" Type="http://schemas.openxmlformats.org/officeDocument/2006/relationships/numbering" Target="numbering.xml"/><Relationship Id="rId6" Type="http://schemas.openxmlformats.org/officeDocument/2006/relationships/hyperlink" Target="https://infourok.ru/go.html?href=http%3A%2F%2Fdogmon.org%2Fkrujkovaya-deyatelenoste.html" TargetMode="External"/><Relationship Id="rId11" Type="http://schemas.openxmlformats.org/officeDocument/2006/relationships/hyperlink" Target="https://infourok.ru/go.html?href=http%3A%2F%2Fdogmon.org%2Fplan-harakter-i-ego-mesto-v-strukture-lichnosti-struktura-hara.html" TargetMode="External"/><Relationship Id="rId5" Type="http://schemas.openxmlformats.org/officeDocument/2006/relationships/hyperlink" Target="https://infourok.ru/go.html?href=http%3A%2F%2Fdogmon.org%2Fprakticheskoe-ispolezovanie-ikt-v-nachalenoj-shkole.html" TargetMode="External"/><Relationship Id="rId15" Type="http://schemas.openxmlformats.org/officeDocument/2006/relationships/hyperlink" Target="https://infourok.ru/go.html?href=http%3A%2F%2Fdogmon.org%2F1-dopishite-ponyatie.html" TargetMode="External"/><Relationship Id="rId23" Type="http://schemas.openxmlformats.org/officeDocument/2006/relationships/theme" Target="theme/theme1.xml"/><Relationship Id="rId10" Type="http://schemas.openxmlformats.org/officeDocument/2006/relationships/hyperlink" Target="https://infourok.ru/go.html?href=http%3A%2F%2Fdogmon.org%2Fprofessionalenoe-mishlenie.html" TargetMode="External"/><Relationship Id="rId19" Type="http://schemas.openxmlformats.org/officeDocument/2006/relationships/hyperlink" Target="https://infourok.ru/go.html?href=http%3A%2F%2Fdogmon.org%2Fprogramma-povisheniya-kvalifikacii-upravlenie-processami-socia.html" TargetMode="External"/><Relationship Id="rId4" Type="http://schemas.openxmlformats.org/officeDocument/2006/relationships/webSettings" Target="webSettings.xml"/><Relationship Id="rId9" Type="http://schemas.openxmlformats.org/officeDocument/2006/relationships/hyperlink" Target="https://infourok.ru/go.html?href=http%3A%2F%2Fdogmon.org%2Fprogramma-po-formirovaniyu-zdorovogo-obraza-jizni-u-uchashihsy.html" TargetMode="External"/><Relationship Id="rId14" Type="http://schemas.openxmlformats.org/officeDocument/2006/relationships/hyperlink" Target="https://infourok.ru/go.html?href=http%3A%2F%2Fdogmon.org%2Ftendencii-zarubejnogo-universitetskogo-obrazovaniya-v-duhovno.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9</Pages>
  <Words>3623</Words>
  <Characters>20657</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dc:creator>
  <cp:keywords/>
  <dc:description/>
  <cp:lastModifiedBy>натали</cp:lastModifiedBy>
  <cp:revision>2</cp:revision>
  <cp:lastPrinted>2020-02-10T23:36:00Z</cp:lastPrinted>
  <dcterms:created xsi:type="dcterms:W3CDTF">2020-02-10T23:27:00Z</dcterms:created>
  <dcterms:modified xsi:type="dcterms:W3CDTF">2021-05-09T13:56:00Z</dcterms:modified>
</cp:coreProperties>
</file>